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027" w:rsidRPr="00407F3B" w:rsidRDefault="00407F3B" w:rsidP="00407F3B">
      <w:pPr>
        <w:rPr>
          <w:b/>
          <w:bCs/>
          <w:lang w:val="de-DE"/>
        </w:rPr>
      </w:pPr>
      <w:r w:rsidRPr="00407F3B">
        <w:rPr>
          <w:b/>
          <w:bCs/>
          <w:lang w:val="de-DE"/>
        </w:rPr>
        <w:t xml:space="preserve">Hirntod und Transplantationsmedizin </w:t>
      </w:r>
    </w:p>
    <w:p w:rsidR="00407F3B" w:rsidRDefault="00407F3B" w:rsidP="00407F3B">
      <w:pPr>
        <w:rPr>
          <w:lang w:val="de-DE"/>
        </w:rPr>
      </w:pPr>
    </w:p>
    <w:p w:rsidR="00407F3B" w:rsidRDefault="00407F3B" w:rsidP="00407F3B">
      <w:pPr>
        <w:rPr>
          <w:lang w:val="de-DE"/>
        </w:rPr>
      </w:pPr>
      <w:r>
        <w:rPr>
          <w:lang w:val="de-DE"/>
        </w:rPr>
        <w:t>Fallbeispiel 1</w:t>
      </w:r>
    </w:p>
    <w:p w:rsidR="007C71EC" w:rsidRDefault="008E6027" w:rsidP="00407F3B">
      <w:pPr>
        <w:rPr>
          <w:lang w:val="de-DE"/>
        </w:rPr>
      </w:pPr>
      <w:r w:rsidRPr="008E6027">
        <w:rPr>
          <w:lang w:val="de-DE"/>
        </w:rPr>
        <w:t xml:space="preserve">Pauls Hobby ist Klettern. Bei einem Ausflug in die Berge stürzt er 10 Meter in die Tiefe und schlägt seinen Kopf an einem Felsen. Bewusstlos wird er mit der REGA ins Universitätsspital Basel geflogen. Dort wird </w:t>
      </w:r>
      <w:r w:rsidR="0002766A">
        <w:rPr>
          <w:lang w:val="de-DE"/>
        </w:rPr>
        <w:t>festgestellt, dass sein Hirn nicht mehr durchblutet ist, worauf der</w:t>
      </w:r>
      <w:r w:rsidRPr="008E6027">
        <w:rPr>
          <w:lang w:val="de-DE"/>
        </w:rPr>
        <w:t xml:space="preserve"> Hirntod diagnostiziert</w:t>
      </w:r>
      <w:r w:rsidR="0002766A">
        <w:rPr>
          <w:lang w:val="de-DE"/>
        </w:rPr>
        <w:t xml:space="preserve"> wird</w:t>
      </w:r>
      <w:r w:rsidRPr="008E6027">
        <w:rPr>
          <w:lang w:val="de-DE"/>
        </w:rPr>
        <w:t xml:space="preserve">. </w:t>
      </w:r>
    </w:p>
    <w:p w:rsidR="008831F9" w:rsidRPr="008E6027" w:rsidRDefault="008E6027" w:rsidP="00407F3B">
      <w:pPr>
        <w:rPr>
          <w:b/>
          <w:sz w:val="32"/>
          <w:szCs w:val="32"/>
        </w:rPr>
      </w:pPr>
      <w:r w:rsidRPr="008E6027">
        <w:rPr>
          <w:lang w:val="de-DE"/>
        </w:rPr>
        <w:t>Paul</w:t>
      </w:r>
      <w:r w:rsidR="007C71EC">
        <w:rPr>
          <w:lang w:val="de-DE"/>
        </w:rPr>
        <w:t xml:space="preserve"> (36 Jahre)</w:t>
      </w:r>
      <w:r w:rsidR="0002766A">
        <w:rPr>
          <w:lang w:val="de-DE"/>
        </w:rPr>
        <w:t>,</w:t>
      </w:r>
      <w:r w:rsidRPr="008E6027">
        <w:rPr>
          <w:lang w:val="de-DE"/>
        </w:rPr>
        <w:t xml:space="preserve"> teilt sich seit einem halben Jahr eine Wohnung mit seiner Partnerin Katie. Er besitzt keinen Organspendeausweis.  </w:t>
      </w:r>
    </w:p>
    <w:p w:rsidR="007C71EC" w:rsidRDefault="00407F3B" w:rsidP="007C71EC">
      <w:pPr>
        <w:numPr>
          <w:ilvl w:val="0"/>
          <w:numId w:val="5"/>
        </w:numPr>
        <w:spacing w:before="240"/>
        <w:ind w:left="0" w:firstLine="0"/>
        <w:rPr>
          <w:b/>
          <w:sz w:val="32"/>
          <w:szCs w:val="32"/>
        </w:rPr>
      </w:pPr>
      <w:r>
        <w:rPr>
          <w:rFonts w:cs="Arial"/>
          <w:bCs/>
          <w:szCs w:val="24"/>
        </w:rPr>
        <w:t>Ist man ganz tot, wenn der Hirntod diagnostiziert wird?</w:t>
      </w:r>
    </w:p>
    <w:p w:rsidR="00B42FC3" w:rsidRPr="007C71EC" w:rsidRDefault="00407F3B" w:rsidP="007C71EC">
      <w:pPr>
        <w:numPr>
          <w:ilvl w:val="0"/>
          <w:numId w:val="5"/>
        </w:numPr>
        <w:spacing w:before="240"/>
        <w:ind w:left="0" w:firstLine="0"/>
        <w:rPr>
          <w:b/>
          <w:sz w:val="32"/>
          <w:szCs w:val="32"/>
        </w:rPr>
      </w:pPr>
      <w:r w:rsidRPr="007C71EC">
        <w:rPr>
          <w:lang w:val="de-DE"/>
        </w:rPr>
        <w:t xml:space="preserve">Unter welchen </w:t>
      </w:r>
      <w:r w:rsidR="00B42FC3" w:rsidRPr="007C71EC">
        <w:rPr>
          <w:lang w:val="de-DE"/>
        </w:rPr>
        <w:t xml:space="preserve">Voraussetzungen </w:t>
      </w:r>
      <w:r w:rsidRPr="007C71EC">
        <w:rPr>
          <w:lang w:val="de-DE"/>
        </w:rPr>
        <w:t>dürfen Pauls</w:t>
      </w:r>
      <w:r w:rsidR="00B42FC3" w:rsidRPr="007C71EC">
        <w:rPr>
          <w:lang w:val="de-DE"/>
        </w:rPr>
        <w:t xml:space="preserve"> </w:t>
      </w:r>
      <w:r w:rsidRPr="007C71EC">
        <w:rPr>
          <w:lang w:val="de-DE"/>
        </w:rPr>
        <w:t>Organe gespendet werden</w:t>
      </w:r>
      <w:r w:rsidR="00B42FC3" w:rsidRPr="007C71EC">
        <w:rPr>
          <w:lang w:val="de-DE"/>
        </w:rPr>
        <w:t xml:space="preserve">? </w:t>
      </w:r>
    </w:p>
    <w:p w:rsidR="008E6027" w:rsidRDefault="008E6027" w:rsidP="008E6027">
      <w:pPr>
        <w:rPr>
          <w:lang w:val="de-DE"/>
        </w:rPr>
      </w:pPr>
    </w:p>
    <w:p w:rsidR="007C71EC" w:rsidRDefault="007C71EC" w:rsidP="007C71EC">
      <w:pPr>
        <w:rPr>
          <w:lang w:val="de-DE"/>
        </w:rPr>
      </w:pPr>
    </w:p>
    <w:p w:rsidR="007C71EC" w:rsidRDefault="007C71EC" w:rsidP="007C71EC">
      <w:pPr>
        <w:rPr>
          <w:lang w:val="de-DE"/>
        </w:rPr>
      </w:pPr>
      <w:r>
        <w:rPr>
          <w:lang w:val="de-DE"/>
        </w:rPr>
        <w:t>Fallbeispiel 2 (Lebendspende)</w:t>
      </w:r>
    </w:p>
    <w:p w:rsidR="007C71EC" w:rsidRDefault="007C71EC" w:rsidP="007C71EC">
      <w:pPr>
        <w:rPr>
          <w:lang w:val="de-DE"/>
        </w:rPr>
      </w:pPr>
      <w:r>
        <w:rPr>
          <w:lang w:val="de-DE"/>
        </w:rPr>
        <w:t xml:space="preserve">Der 67-jährige Werner ist seit längerer Zeit immer müde und fühlt sich häufig unwohl. Seine Hausärztin diagnostiziert ein schweres Nierenleiden und klärt Werner – neben der Möglichkeit der Dialyse – auch über eine mögliche Nierentransplantation auf. Werners 25-jährige Tochter Sarah, die dieselbe Blutgruppe wie ihr Vater aufweist, möchte eine Niere spenden.  </w:t>
      </w:r>
    </w:p>
    <w:p w:rsidR="00450603" w:rsidRDefault="007C71EC" w:rsidP="00450603">
      <w:pPr>
        <w:pStyle w:val="Listenabsatz"/>
        <w:numPr>
          <w:ilvl w:val="0"/>
          <w:numId w:val="6"/>
        </w:numPr>
        <w:spacing w:before="120"/>
        <w:ind w:left="0" w:firstLine="0"/>
        <w:rPr>
          <w:lang w:val="de-DE"/>
        </w:rPr>
      </w:pPr>
      <w:r w:rsidRPr="007C71EC">
        <w:rPr>
          <w:lang w:val="de-DE"/>
        </w:rPr>
        <w:t>Darf Sarah ihrem Vater eine Niere spenden?</w:t>
      </w:r>
    </w:p>
    <w:p w:rsidR="007C71EC" w:rsidRPr="00450603" w:rsidRDefault="007C71EC" w:rsidP="00450603">
      <w:pPr>
        <w:pStyle w:val="Listenabsatz"/>
        <w:numPr>
          <w:ilvl w:val="0"/>
          <w:numId w:val="6"/>
        </w:numPr>
        <w:spacing w:before="120"/>
        <w:ind w:left="0" w:firstLine="0"/>
        <w:rPr>
          <w:lang w:val="de-DE"/>
        </w:rPr>
      </w:pPr>
      <w:r w:rsidRPr="00450603">
        <w:rPr>
          <w:lang w:val="de-DE"/>
        </w:rPr>
        <w:t>Welche Bedingungen müssen erfüllt sein, damit eine Organtransplantation unter Lebenden erfolgen kann?</w:t>
      </w:r>
    </w:p>
    <w:p w:rsidR="007C71EC" w:rsidRDefault="007C71EC" w:rsidP="008E6027">
      <w:pPr>
        <w:rPr>
          <w:lang w:val="de-DE"/>
        </w:rPr>
      </w:pPr>
    </w:p>
    <w:p w:rsidR="00686EA1" w:rsidRPr="009F7AD5" w:rsidRDefault="00686EA1" w:rsidP="009F7AD5">
      <w:pPr>
        <w:tabs>
          <w:tab w:val="left" w:pos="2232"/>
        </w:tabs>
        <w:rPr>
          <w:sz w:val="20"/>
        </w:rPr>
      </w:pPr>
    </w:p>
    <w:sectPr w:rsidR="00686EA1" w:rsidRPr="009F7AD5" w:rsidSect="00150558">
      <w:headerReference w:type="even" r:id="rId7"/>
      <w:headerReference w:type="default" r:id="rId8"/>
      <w:footerReference w:type="default" r:id="rId9"/>
      <w:pgSz w:w="11907" w:h="16840" w:code="9"/>
      <w:pgMar w:top="851" w:right="1134" w:bottom="907" w:left="1134" w:header="720" w:footer="851" w:gutter="567"/>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E88" w:rsidRDefault="00A40E88">
      <w:r>
        <w:separator/>
      </w:r>
    </w:p>
  </w:endnote>
  <w:endnote w:type="continuationSeparator" w:id="0">
    <w:p w:rsidR="00A40E88" w:rsidRDefault="00A4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Md BT">
    <w:altName w:val="Lucida Sans Unicode"/>
    <w:panose1 w:val="020B0602020204020303"/>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C" w:rsidRDefault="0002766A" w:rsidP="0002766A">
    <w:pPr>
      <w:pStyle w:val="Fuzeile"/>
      <w:jc w:val="left"/>
    </w:pPr>
    <w:r>
      <w:t>© Sabine Bammatter, Luzius Müller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E88" w:rsidRDefault="00A40E88">
      <w:r>
        <w:separator/>
      </w:r>
    </w:p>
  </w:footnote>
  <w:footnote w:type="continuationSeparator" w:id="0">
    <w:p w:rsidR="00A40E88" w:rsidRDefault="00A40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C" w:rsidRDefault="0044113C" w:rsidP="0090330F">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4113C" w:rsidRDefault="004411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13C" w:rsidRDefault="0044113C" w:rsidP="0090330F">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B42FC3">
      <w:rPr>
        <w:rStyle w:val="Seitenzahl"/>
        <w:noProof/>
      </w:rPr>
      <w:t>2</w:t>
    </w:r>
    <w:r>
      <w:rPr>
        <w:rStyle w:val="Seitenzahl"/>
      </w:rPr>
      <w:fldChar w:fldCharType="end"/>
    </w:r>
    <w:r>
      <w:rPr>
        <w:rStyle w:val="Seitenzahl"/>
      </w:rPr>
      <w:t xml:space="preserve"> - </w:t>
    </w:r>
  </w:p>
  <w:p w:rsidR="0044113C" w:rsidRDefault="0044113C" w:rsidP="008831F9">
    <w:pPr>
      <w:pStyle w:val="Kopfzeile"/>
    </w:pPr>
  </w:p>
  <w:p w:rsidR="0002766A" w:rsidRDefault="0002766A" w:rsidP="008831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4059"/>
    <w:multiLevelType w:val="hybridMultilevel"/>
    <w:tmpl w:val="C032E918"/>
    <w:lvl w:ilvl="0" w:tplc="84C62402">
      <w:start w:val="1"/>
      <w:numFmt w:val="lowerLetter"/>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 w15:restartNumberingAfterBreak="0">
    <w:nsid w:val="1B233F59"/>
    <w:multiLevelType w:val="multilevel"/>
    <w:tmpl w:val="DE44543E"/>
    <w:lvl w:ilvl="0">
      <w:start w:val="1"/>
      <w:numFmt w:val="decimal"/>
      <w:pStyle w:val="berschrift1"/>
      <w:lvlText w:val="%1."/>
      <w:lvlJc w:val="left"/>
      <w:pPr>
        <w:tabs>
          <w:tab w:val="num" w:pos="716"/>
        </w:tabs>
        <w:ind w:left="716"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1148"/>
        </w:tabs>
        <w:ind w:left="1148" w:hanging="864"/>
      </w:pPr>
    </w:lvl>
    <w:lvl w:ilvl="4">
      <w:start w:val="1"/>
      <w:numFmt w:val="decimal"/>
      <w:pStyle w:val="berschrift5"/>
      <w:lvlText w:val="%1.%2.%3.%4.%5"/>
      <w:lvlJc w:val="left"/>
      <w:pPr>
        <w:tabs>
          <w:tab w:val="num" w:pos="1292"/>
        </w:tabs>
        <w:ind w:left="1292" w:hanging="1008"/>
      </w:pPr>
    </w:lvl>
    <w:lvl w:ilvl="5">
      <w:start w:val="1"/>
      <w:numFmt w:val="decimal"/>
      <w:pStyle w:val="berschrift6"/>
      <w:lvlText w:val="%1.%2.%3.%4.%5.%6"/>
      <w:lvlJc w:val="left"/>
      <w:pPr>
        <w:tabs>
          <w:tab w:val="num" w:pos="1436"/>
        </w:tabs>
        <w:ind w:left="1436" w:hanging="1152"/>
      </w:pPr>
    </w:lvl>
    <w:lvl w:ilvl="6">
      <w:start w:val="1"/>
      <w:numFmt w:val="decimal"/>
      <w:pStyle w:val="berschrift7"/>
      <w:lvlText w:val="%1.%2.%3.%4.%5.%6.%7"/>
      <w:lvlJc w:val="left"/>
      <w:pPr>
        <w:tabs>
          <w:tab w:val="num" w:pos="1580"/>
        </w:tabs>
        <w:ind w:left="1580" w:hanging="1296"/>
      </w:pPr>
    </w:lvl>
    <w:lvl w:ilvl="7">
      <w:start w:val="1"/>
      <w:numFmt w:val="decimal"/>
      <w:pStyle w:val="berschrift8"/>
      <w:lvlText w:val="%1.%2.%3.%4.%5.%6.%7.%8"/>
      <w:lvlJc w:val="left"/>
      <w:pPr>
        <w:tabs>
          <w:tab w:val="num" w:pos="1724"/>
        </w:tabs>
        <w:ind w:left="1724" w:hanging="1440"/>
      </w:pPr>
    </w:lvl>
    <w:lvl w:ilvl="8">
      <w:start w:val="1"/>
      <w:numFmt w:val="decimal"/>
      <w:pStyle w:val="berschrift9"/>
      <w:lvlText w:val="%1.%2.%3.%4.%5.%6.%7.%8.%9"/>
      <w:lvlJc w:val="left"/>
      <w:pPr>
        <w:tabs>
          <w:tab w:val="num" w:pos="1868"/>
        </w:tabs>
        <w:ind w:left="1868" w:hanging="1584"/>
      </w:pPr>
    </w:lvl>
  </w:abstractNum>
  <w:abstractNum w:abstractNumId="2" w15:restartNumberingAfterBreak="0">
    <w:nsid w:val="309B78FD"/>
    <w:multiLevelType w:val="hybridMultilevel"/>
    <w:tmpl w:val="9D6A962E"/>
    <w:lvl w:ilvl="0" w:tplc="3948CE00">
      <w:start w:val="1"/>
      <w:numFmt w:val="decimal"/>
      <w:pStyle w:val="Titel1"/>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EDE1B0A"/>
    <w:multiLevelType w:val="hybridMultilevel"/>
    <w:tmpl w:val="5978B1FC"/>
    <w:lvl w:ilvl="0" w:tplc="C0421E58">
      <w:start w:val="1"/>
      <w:numFmt w:val="decimal"/>
      <w:lvlText w:val="%1."/>
      <w:lvlJc w:val="left"/>
      <w:pPr>
        <w:ind w:left="720" w:hanging="360"/>
      </w:pPr>
      <w:rPr>
        <w:rFonts w:hint="default"/>
        <w:b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A8C6725"/>
    <w:multiLevelType w:val="multilevel"/>
    <w:tmpl w:val="894EF3A2"/>
    <w:lvl w:ilvl="0">
      <w:start w:val="1"/>
      <w:numFmt w:val="decimal"/>
      <w:lvlText w:val="%1)"/>
      <w:lvlJc w:val="left"/>
      <w:pPr>
        <w:tabs>
          <w:tab w:val="num" w:pos="720"/>
        </w:tabs>
        <w:ind w:left="720" w:hanging="360"/>
      </w:pPr>
    </w:lvl>
    <w:lvl w:ilvl="1">
      <w:start w:val="1"/>
      <w:numFmt w:val="lowerLetter"/>
      <w:pStyle w:val="Titel2"/>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5C9039A5"/>
    <w:multiLevelType w:val="hybridMultilevel"/>
    <w:tmpl w:val="C610F2C8"/>
    <w:lvl w:ilvl="0" w:tplc="3F5E626E">
      <w:start w:val="1"/>
      <w:numFmt w:val="lowerLetter"/>
      <w:lvlText w:val="%1."/>
      <w:lvlJc w:val="left"/>
      <w:pPr>
        <w:ind w:left="1080" w:hanging="360"/>
      </w:pPr>
      <w:rPr>
        <w:rFonts w:hint="default"/>
        <w:b w:val="0"/>
        <w:sz w:val="24"/>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num w:numId="1" w16cid:durableId="630289652">
    <w:abstractNumId w:val="1"/>
  </w:num>
  <w:num w:numId="2" w16cid:durableId="388768450">
    <w:abstractNumId w:val="2"/>
  </w:num>
  <w:num w:numId="3" w16cid:durableId="267348499">
    <w:abstractNumId w:val="4"/>
  </w:num>
  <w:num w:numId="4" w16cid:durableId="836112532">
    <w:abstractNumId w:val="3"/>
  </w:num>
  <w:num w:numId="5" w16cid:durableId="1125076875">
    <w:abstractNumId w:val="5"/>
  </w:num>
  <w:num w:numId="6" w16cid:durableId="4813901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displayBackgroundShape/>
  <w:printFractionalCharacterWidth/>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284"/>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027"/>
    <w:rsid w:val="000016B0"/>
    <w:rsid w:val="00001DDD"/>
    <w:rsid w:val="0000293E"/>
    <w:rsid w:val="0000344C"/>
    <w:rsid w:val="00005740"/>
    <w:rsid w:val="0000668C"/>
    <w:rsid w:val="000104A9"/>
    <w:rsid w:val="00011290"/>
    <w:rsid w:val="00012384"/>
    <w:rsid w:val="0001366C"/>
    <w:rsid w:val="000136D1"/>
    <w:rsid w:val="00016040"/>
    <w:rsid w:val="00016A75"/>
    <w:rsid w:val="00016E56"/>
    <w:rsid w:val="0001764E"/>
    <w:rsid w:val="00017DB6"/>
    <w:rsid w:val="00020BF3"/>
    <w:rsid w:val="00022679"/>
    <w:rsid w:val="00022D6A"/>
    <w:rsid w:val="00023111"/>
    <w:rsid w:val="00024D80"/>
    <w:rsid w:val="00024DCB"/>
    <w:rsid w:val="00024E71"/>
    <w:rsid w:val="00025B98"/>
    <w:rsid w:val="0002766A"/>
    <w:rsid w:val="00027FAE"/>
    <w:rsid w:val="00027FBF"/>
    <w:rsid w:val="00031984"/>
    <w:rsid w:val="0003391D"/>
    <w:rsid w:val="00033BB7"/>
    <w:rsid w:val="00033C0A"/>
    <w:rsid w:val="000376BC"/>
    <w:rsid w:val="00042372"/>
    <w:rsid w:val="00043619"/>
    <w:rsid w:val="00043E78"/>
    <w:rsid w:val="00043EC4"/>
    <w:rsid w:val="000442D4"/>
    <w:rsid w:val="000457B9"/>
    <w:rsid w:val="000523A6"/>
    <w:rsid w:val="000523CA"/>
    <w:rsid w:val="00054A8E"/>
    <w:rsid w:val="0005535B"/>
    <w:rsid w:val="00056ECC"/>
    <w:rsid w:val="00057503"/>
    <w:rsid w:val="00060E87"/>
    <w:rsid w:val="00061C2D"/>
    <w:rsid w:val="00062155"/>
    <w:rsid w:val="00063C49"/>
    <w:rsid w:val="00064DCE"/>
    <w:rsid w:val="00064EA9"/>
    <w:rsid w:val="00065F55"/>
    <w:rsid w:val="0007017E"/>
    <w:rsid w:val="0007136B"/>
    <w:rsid w:val="00074064"/>
    <w:rsid w:val="00074B87"/>
    <w:rsid w:val="000764FA"/>
    <w:rsid w:val="00080DCB"/>
    <w:rsid w:val="000831FF"/>
    <w:rsid w:val="0008345A"/>
    <w:rsid w:val="00083C39"/>
    <w:rsid w:val="000848F8"/>
    <w:rsid w:val="000849F6"/>
    <w:rsid w:val="00086173"/>
    <w:rsid w:val="00086FC1"/>
    <w:rsid w:val="000872BE"/>
    <w:rsid w:val="00087F94"/>
    <w:rsid w:val="000904FB"/>
    <w:rsid w:val="00092D27"/>
    <w:rsid w:val="000931DD"/>
    <w:rsid w:val="00094664"/>
    <w:rsid w:val="00096059"/>
    <w:rsid w:val="0009691D"/>
    <w:rsid w:val="000A30F0"/>
    <w:rsid w:val="000A35BB"/>
    <w:rsid w:val="000A5AF7"/>
    <w:rsid w:val="000A64A1"/>
    <w:rsid w:val="000A6978"/>
    <w:rsid w:val="000B05BB"/>
    <w:rsid w:val="000B1475"/>
    <w:rsid w:val="000B14B1"/>
    <w:rsid w:val="000B1C6F"/>
    <w:rsid w:val="000B2138"/>
    <w:rsid w:val="000B2CCF"/>
    <w:rsid w:val="000B44D0"/>
    <w:rsid w:val="000B4AD4"/>
    <w:rsid w:val="000B4D07"/>
    <w:rsid w:val="000B606E"/>
    <w:rsid w:val="000C2618"/>
    <w:rsid w:val="000C4720"/>
    <w:rsid w:val="000C49B4"/>
    <w:rsid w:val="000C55E1"/>
    <w:rsid w:val="000D031B"/>
    <w:rsid w:val="000D1CCD"/>
    <w:rsid w:val="000D2096"/>
    <w:rsid w:val="000D5AF4"/>
    <w:rsid w:val="000D6B0B"/>
    <w:rsid w:val="000E05E0"/>
    <w:rsid w:val="000E21C1"/>
    <w:rsid w:val="000E2AA1"/>
    <w:rsid w:val="000E3AEC"/>
    <w:rsid w:val="000E4645"/>
    <w:rsid w:val="000E645F"/>
    <w:rsid w:val="000E6C18"/>
    <w:rsid w:val="000E6FAA"/>
    <w:rsid w:val="000E72B8"/>
    <w:rsid w:val="000E766A"/>
    <w:rsid w:val="000F4848"/>
    <w:rsid w:val="000F5384"/>
    <w:rsid w:val="000F6295"/>
    <w:rsid w:val="000F681E"/>
    <w:rsid w:val="000F6E28"/>
    <w:rsid w:val="00100413"/>
    <w:rsid w:val="00100FF3"/>
    <w:rsid w:val="00101001"/>
    <w:rsid w:val="00101463"/>
    <w:rsid w:val="00103956"/>
    <w:rsid w:val="00105137"/>
    <w:rsid w:val="00105CA3"/>
    <w:rsid w:val="0010639A"/>
    <w:rsid w:val="0010719C"/>
    <w:rsid w:val="0010791E"/>
    <w:rsid w:val="0011036D"/>
    <w:rsid w:val="00111D56"/>
    <w:rsid w:val="00111E58"/>
    <w:rsid w:val="00112E14"/>
    <w:rsid w:val="00115110"/>
    <w:rsid w:val="00115716"/>
    <w:rsid w:val="00115F25"/>
    <w:rsid w:val="00116C26"/>
    <w:rsid w:val="00122386"/>
    <w:rsid w:val="001229BD"/>
    <w:rsid w:val="00124A8C"/>
    <w:rsid w:val="00124AF9"/>
    <w:rsid w:val="00126C1C"/>
    <w:rsid w:val="00132F08"/>
    <w:rsid w:val="001330CA"/>
    <w:rsid w:val="0013390F"/>
    <w:rsid w:val="00134693"/>
    <w:rsid w:val="00135264"/>
    <w:rsid w:val="00136484"/>
    <w:rsid w:val="00136556"/>
    <w:rsid w:val="00140A98"/>
    <w:rsid w:val="00140CA8"/>
    <w:rsid w:val="00142C87"/>
    <w:rsid w:val="0014406D"/>
    <w:rsid w:val="00144E22"/>
    <w:rsid w:val="00144F1E"/>
    <w:rsid w:val="00145FDA"/>
    <w:rsid w:val="001460D3"/>
    <w:rsid w:val="00150188"/>
    <w:rsid w:val="00150558"/>
    <w:rsid w:val="00151ADF"/>
    <w:rsid w:val="0015286A"/>
    <w:rsid w:val="00153682"/>
    <w:rsid w:val="00153BDD"/>
    <w:rsid w:val="00153CB5"/>
    <w:rsid w:val="0015590D"/>
    <w:rsid w:val="00156671"/>
    <w:rsid w:val="00156A01"/>
    <w:rsid w:val="0015780B"/>
    <w:rsid w:val="00160347"/>
    <w:rsid w:val="001636E1"/>
    <w:rsid w:val="00163750"/>
    <w:rsid w:val="00167C3F"/>
    <w:rsid w:val="00172F8D"/>
    <w:rsid w:val="00173ECC"/>
    <w:rsid w:val="0017401C"/>
    <w:rsid w:val="00175DD9"/>
    <w:rsid w:val="0017675E"/>
    <w:rsid w:val="00177685"/>
    <w:rsid w:val="00182CF5"/>
    <w:rsid w:val="00185055"/>
    <w:rsid w:val="00186907"/>
    <w:rsid w:val="0019041F"/>
    <w:rsid w:val="00190AC4"/>
    <w:rsid w:val="00190DB3"/>
    <w:rsid w:val="0019109D"/>
    <w:rsid w:val="00194250"/>
    <w:rsid w:val="00194EB0"/>
    <w:rsid w:val="00195042"/>
    <w:rsid w:val="00195C0D"/>
    <w:rsid w:val="00196679"/>
    <w:rsid w:val="00197241"/>
    <w:rsid w:val="00197EAF"/>
    <w:rsid w:val="001A0670"/>
    <w:rsid w:val="001A1D9F"/>
    <w:rsid w:val="001A1FA7"/>
    <w:rsid w:val="001A4BB2"/>
    <w:rsid w:val="001A5B97"/>
    <w:rsid w:val="001A7791"/>
    <w:rsid w:val="001A7E22"/>
    <w:rsid w:val="001B07C2"/>
    <w:rsid w:val="001B3BB1"/>
    <w:rsid w:val="001B5149"/>
    <w:rsid w:val="001B54DC"/>
    <w:rsid w:val="001B7877"/>
    <w:rsid w:val="001C403F"/>
    <w:rsid w:val="001C5BC2"/>
    <w:rsid w:val="001C7E04"/>
    <w:rsid w:val="001D08AE"/>
    <w:rsid w:val="001D0CF2"/>
    <w:rsid w:val="001D4A56"/>
    <w:rsid w:val="001D689D"/>
    <w:rsid w:val="001D7657"/>
    <w:rsid w:val="001D7862"/>
    <w:rsid w:val="001E0921"/>
    <w:rsid w:val="001E20B6"/>
    <w:rsid w:val="001E5093"/>
    <w:rsid w:val="001E5C0D"/>
    <w:rsid w:val="001E68BE"/>
    <w:rsid w:val="001E7176"/>
    <w:rsid w:val="001E797A"/>
    <w:rsid w:val="001F0580"/>
    <w:rsid w:val="001F088F"/>
    <w:rsid w:val="001F0F25"/>
    <w:rsid w:val="001F19A8"/>
    <w:rsid w:val="001F305D"/>
    <w:rsid w:val="001F344E"/>
    <w:rsid w:val="001F46A0"/>
    <w:rsid w:val="001F4DAE"/>
    <w:rsid w:val="001F5C10"/>
    <w:rsid w:val="001F6884"/>
    <w:rsid w:val="0020191A"/>
    <w:rsid w:val="002020C9"/>
    <w:rsid w:val="00205E85"/>
    <w:rsid w:val="002068AE"/>
    <w:rsid w:val="00210602"/>
    <w:rsid w:val="002111BA"/>
    <w:rsid w:val="002127AA"/>
    <w:rsid w:val="00214574"/>
    <w:rsid w:val="002152C6"/>
    <w:rsid w:val="00215644"/>
    <w:rsid w:val="00217ED6"/>
    <w:rsid w:val="00220D10"/>
    <w:rsid w:val="00222673"/>
    <w:rsid w:val="00222DB3"/>
    <w:rsid w:val="002231A9"/>
    <w:rsid w:val="002248AD"/>
    <w:rsid w:val="00231640"/>
    <w:rsid w:val="00233005"/>
    <w:rsid w:val="0023392E"/>
    <w:rsid w:val="00234A69"/>
    <w:rsid w:val="00236665"/>
    <w:rsid w:val="0023670B"/>
    <w:rsid w:val="002372F0"/>
    <w:rsid w:val="0024073E"/>
    <w:rsid w:val="00241495"/>
    <w:rsid w:val="00241A83"/>
    <w:rsid w:val="00241AB6"/>
    <w:rsid w:val="002440C8"/>
    <w:rsid w:val="0024437F"/>
    <w:rsid w:val="002446CB"/>
    <w:rsid w:val="00244B60"/>
    <w:rsid w:val="00244B9F"/>
    <w:rsid w:val="002455B5"/>
    <w:rsid w:val="0024793B"/>
    <w:rsid w:val="00250807"/>
    <w:rsid w:val="0025378B"/>
    <w:rsid w:val="0026192F"/>
    <w:rsid w:val="0026195B"/>
    <w:rsid w:val="00262AEE"/>
    <w:rsid w:val="00270FC8"/>
    <w:rsid w:val="00271DC5"/>
    <w:rsid w:val="00271EC2"/>
    <w:rsid w:val="00272470"/>
    <w:rsid w:val="00272C9F"/>
    <w:rsid w:val="00273928"/>
    <w:rsid w:val="0027476A"/>
    <w:rsid w:val="00277610"/>
    <w:rsid w:val="00280DFC"/>
    <w:rsid w:val="0028153A"/>
    <w:rsid w:val="00284CF9"/>
    <w:rsid w:val="00286444"/>
    <w:rsid w:val="00287B44"/>
    <w:rsid w:val="00291C82"/>
    <w:rsid w:val="00291D2A"/>
    <w:rsid w:val="00291DC0"/>
    <w:rsid w:val="002927C2"/>
    <w:rsid w:val="002939A0"/>
    <w:rsid w:val="00293F9C"/>
    <w:rsid w:val="0029463F"/>
    <w:rsid w:val="00295284"/>
    <w:rsid w:val="00295689"/>
    <w:rsid w:val="00297CC5"/>
    <w:rsid w:val="002A07E3"/>
    <w:rsid w:val="002A15FE"/>
    <w:rsid w:val="002A3129"/>
    <w:rsid w:val="002A36D2"/>
    <w:rsid w:val="002A3DAF"/>
    <w:rsid w:val="002A4D6B"/>
    <w:rsid w:val="002A502E"/>
    <w:rsid w:val="002A79FC"/>
    <w:rsid w:val="002B17CE"/>
    <w:rsid w:val="002B1C4A"/>
    <w:rsid w:val="002B3B47"/>
    <w:rsid w:val="002B56C2"/>
    <w:rsid w:val="002B6674"/>
    <w:rsid w:val="002B7E7A"/>
    <w:rsid w:val="002C1375"/>
    <w:rsid w:val="002C1DB3"/>
    <w:rsid w:val="002C27F0"/>
    <w:rsid w:val="002C5E90"/>
    <w:rsid w:val="002C6AAD"/>
    <w:rsid w:val="002C7F39"/>
    <w:rsid w:val="002D0B39"/>
    <w:rsid w:val="002D1F54"/>
    <w:rsid w:val="002D290C"/>
    <w:rsid w:val="002D2E71"/>
    <w:rsid w:val="002D3AB7"/>
    <w:rsid w:val="002D7F95"/>
    <w:rsid w:val="002E2534"/>
    <w:rsid w:val="002E2C45"/>
    <w:rsid w:val="002E440F"/>
    <w:rsid w:val="002E526E"/>
    <w:rsid w:val="002E7104"/>
    <w:rsid w:val="002E75A7"/>
    <w:rsid w:val="002F0528"/>
    <w:rsid w:val="002F08F3"/>
    <w:rsid w:val="002F1ADC"/>
    <w:rsid w:val="002F4487"/>
    <w:rsid w:val="002F5298"/>
    <w:rsid w:val="002F5A55"/>
    <w:rsid w:val="002F7C7F"/>
    <w:rsid w:val="002F7C82"/>
    <w:rsid w:val="003006B1"/>
    <w:rsid w:val="00305EEB"/>
    <w:rsid w:val="00305FFC"/>
    <w:rsid w:val="00307490"/>
    <w:rsid w:val="0031017F"/>
    <w:rsid w:val="00310DBC"/>
    <w:rsid w:val="00311AA8"/>
    <w:rsid w:val="003122A3"/>
    <w:rsid w:val="00321696"/>
    <w:rsid w:val="00324289"/>
    <w:rsid w:val="003257D3"/>
    <w:rsid w:val="00325C7A"/>
    <w:rsid w:val="00331163"/>
    <w:rsid w:val="00331D86"/>
    <w:rsid w:val="00331D8A"/>
    <w:rsid w:val="0033475C"/>
    <w:rsid w:val="003353C0"/>
    <w:rsid w:val="003378F6"/>
    <w:rsid w:val="00337D8B"/>
    <w:rsid w:val="0034123F"/>
    <w:rsid w:val="003420B6"/>
    <w:rsid w:val="003420C6"/>
    <w:rsid w:val="003454CD"/>
    <w:rsid w:val="00345DF6"/>
    <w:rsid w:val="003460FB"/>
    <w:rsid w:val="00346DF8"/>
    <w:rsid w:val="00350844"/>
    <w:rsid w:val="00350C01"/>
    <w:rsid w:val="003521DA"/>
    <w:rsid w:val="003554FE"/>
    <w:rsid w:val="00356175"/>
    <w:rsid w:val="00356797"/>
    <w:rsid w:val="00360CD2"/>
    <w:rsid w:val="003612C5"/>
    <w:rsid w:val="003619C3"/>
    <w:rsid w:val="0036608F"/>
    <w:rsid w:val="0036690F"/>
    <w:rsid w:val="0036733A"/>
    <w:rsid w:val="00371A5F"/>
    <w:rsid w:val="00372A02"/>
    <w:rsid w:val="00372F3D"/>
    <w:rsid w:val="00373120"/>
    <w:rsid w:val="00375FFE"/>
    <w:rsid w:val="00376FB9"/>
    <w:rsid w:val="0037715F"/>
    <w:rsid w:val="0037724D"/>
    <w:rsid w:val="003816D2"/>
    <w:rsid w:val="00381DB9"/>
    <w:rsid w:val="0038213C"/>
    <w:rsid w:val="00382F4B"/>
    <w:rsid w:val="0038348C"/>
    <w:rsid w:val="00385CB4"/>
    <w:rsid w:val="00386DC3"/>
    <w:rsid w:val="00391A52"/>
    <w:rsid w:val="00391EB1"/>
    <w:rsid w:val="0039288D"/>
    <w:rsid w:val="00392C49"/>
    <w:rsid w:val="00392D1E"/>
    <w:rsid w:val="003950D2"/>
    <w:rsid w:val="0039564A"/>
    <w:rsid w:val="00395A0D"/>
    <w:rsid w:val="003972AB"/>
    <w:rsid w:val="003978E5"/>
    <w:rsid w:val="00397A09"/>
    <w:rsid w:val="003A02BF"/>
    <w:rsid w:val="003A105A"/>
    <w:rsid w:val="003A4D30"/>
    <w:rsid w:val="003A4D35"/>
    <w:rsid w:val="003B0E08"/>
    <w:rsid w:val="003B0FCF"/>
    <w:rsid w:val="003B6D26"/>
    <w:rsid w:val="003B7FF8"/>
    <w:rsid w:val="003C0207"/>
    <w:rsid w:val="003C04B1"/>
    <w:rsid w:val="003C1EEC"/>
    <w:rsid w:val="003C1FA9"/>
    <w:rsid w:val="003C405E"/>
    <w:rsid w:val="003C5207"/>
    <w:rsid w:val="003D2F15"/>
    <w:rsid w:val="003D4115"/>
    <w:rsid w:val="003D4551"/>
    <w:rsid w:val="003D4F47"/>
    <w:rsid w:val="003E01C0"/>
    <w:rsid w:val="003E13AA"/>
    <w:rsid w:val="003E4181"/>
    <w:rsid w:val="003E4426"/>
    <w:rsid w:val="003E7A8C"/>
    <w:rsid w:val="003E7E4E"/>
    <w:rsid w:val="003F1665"/>
    <w:rsid w:val="003F27D8"/>
    <w:rsid w:val="003F3DA1"/>
    <w:rsid w:val="003F4250"/>
    <w:rsid w:val="003F446A"/>
    <w:rsid w:val="003F4635"/>
    <w:rsid w:val="003F796E"/>
    <w:rsid w:val="00400B80"/>
    <w:rsid w:val="00402C73"/>
    <w:rsid w:val="00403031"/>
    <w:rsid w:val="00403C3F"/>
    <w:rsid w:val="00404059"/>
    <w:rsid w:val="0040444F"/>
    <w:rsid w:val="00405504"/>
    <w:rsid w:val="00405B3C"/>
    <w:rsid w:val="004066D7"/>
    <w:rsid w:val="004067E8"/>
    <w:rsid w:val="00406F52"/>
    <w:rsid w:val="004078B9"/>
    <w:rsid w:val="00407F3B"/>
    <w:rsid w:val="0041061D"/>
    <w:rsid w:val="00410BE0"/>
    <w:rsid w:val="00411BAF"/>
    <w:rsid w:val="004122E2"/>
    <w:rsid w:val="004124E0"/>
    <w:rsid w:val="00412718"/>
    <w:rsid w:val="004129AD"/>
    <w:rsid w:val="0041653F"/>
    <w:rsid w:val="00420EB3"/>
    <w:rsid w:val="0042254A"/>
    <w:rsid w:val="004234F9"/>
    <w:rsid w:val="004236D9"/>
    <w:rsid w:val="00427932"/>
    <w:rsid w:val="00430F0A"/>
    <w:rsid w:val="004321E0"/>
    <w:rsid w:val="0043396C"/>
    <w:rsid w:val="0043491F"/>
    <w:rsid w:val="00435007"/>
    <w:rsid w:val="00435242"/>
    <w:rsid w:val="00435FFA"/>
    <w:rsid w:val="0043721A"/>
    <w:rsid w:val="00437780"/>
    <w:rsid w:val="0044113C"/>
    <w:rsid w:val="004417FB"/>
    <w:rsid w:val="00443227"/>
    <w:rsid w:val="004438C4"/>
    <w:rsid w:val="00444372"/>
    <w:rsid w:val="00444DDF"/>
    <w:rsid w:val="004471C1"/>
    <w:rsid w:val="00447A27"/>
    <w:rsid w:val="00450603"/>
    <w:rsid w:val="00452E27"/>
    <w:rsid w:val="00453EFE"/>
    <w:rsid w:val="0045418B"/>
    <w:rsid w:val="00454DC5"/>
    <w:rsid w:val="00455908"/>
    <w:rsid w:val="00457D14"/>
    <w:rsid w:val="0046046A"/>
    <w:rsid w:val="0046265D"/>
    <w:rsid w:val="00462AA4"/>
    <w:rsid w:val="0046499C"/>
    <w:rsid w:val="00465643"/>
    <w:rsid w:val="0046672F"/>
    <w:rsid w:val="00466DF1"/>
    <w:rsid w:val="00470761"/>
    <w:rsid w:val="00472092"/>
    <w:rsid w:val="004733FF"/>
    <w:rsid w:val="00473550"/>
    <w:rsid w:val="00474EEC"/>
    <w:rsid w:val="00480811"/>
    <w:rsid w:val="00482FF0"/>
    <w:rsid w:val="004845F8"/>
    <w:rsid w:val="00484B0B"/>
    <w:rsid w:val="00485DC2"/>
    <w:rsid w:val="00486277"/>
    <w:rsid w:val="00486BB5"/>
    <w:rsid w:val="0048703E"/>
    <w:rsid w:val="004905D6"/>
    <w:rsid w:val="00490B8B"/>
    <w:rsid w:val="00491E89"/>
    <w:rsid w:val="0049473E"/>
    <w:rsid w:val="00496F95"/>
    <w:rsid w:val="004A31AC"/>
    <w:rsid w:val="004A3AAE"/>
    <w:rsid w:val="004A40A4"/>
    <w:rsid w:val="004A56F8"/>
    <w:rsid w:val="004A59E5"/>
    <w:rsid w:val="004A69B0"/>
    <w:rsid w:val="004B297A"/>
    <w:rsid w:val="004B2B68"/>
    <w:rsid w:val="004B350E"/>
    <w:rsid w:val="004B3AAC"/>
    <w:rsid w:val="004B3B73"/>
    <w:rsid w:val="004C3D64"/>
    <w:rsid w:val="004C4B5C"/>
    <w:rsid w:val="004D0C03"/>
    <w:rsid w:val="004D0E74"/>
    <w:rsid w:val="004D1912"/>
    <w:rsid w:val="004D5CDD"/>
    <w:rsid w:val="004E2907"/>
    <w:rsid w:val="004E3965"/>
    <w:rsid w:val="004E39DF"/>
    <w:rsid w:val="004E46B9"/>
    <w:rsid w:val="004E4809"/>
    <w:rsid w:val="004E52C4"/>
    <w:rsid w:val="004E74C4"/>
    <w:rsid w:val="004E7E84"/>
    <w:rsid w:val="004E7E9C"/>
    <w:rsid w:val="004F0B79"/>
    <w:rsid w:val="004F2AB8"/>
    <w:rsid w:val="004F383A"/>
    <w:rsid w:val="004F3CB6"/>
    <w:rsid w:val="004F4DD6"/>
    <w:rsid w:val="004F5687"/>
    <w:rsid w:val="004F6C27"/>
    <w:rsid w:val="004F7976"/>
    <w:rsid w:val="00501E38"/>
    <w:rsid w:val="005027BD"/>
    <w:rsid w:val="005059F3"/>
    <w:rsid w:val="00511007"/>
    <w:rsid w:val="00512D76"/>
    <w:rsid w:val="00514141"/>
    <w:rsid w:val="0051502F"/>
    <w:rsid w:val="00517C96"/>
    <w:rsid w:val="00522C19"/>
    <w:rsid w:val="00524283"/>
    <w:rsid w:val="00525827"/>
    <w:rsid w:val="0052743A"/>
    <w:rsid w:val="00534401"/>
    <w:rsid w:val="005359AC"/>
    <w:rsid w:val="00535A07"/>
    <w:rsid w:val="005362CE"/>
    <w:rsid w:val="0053637F"/>
    <w:rsid w:val="005435DB"/>
    <w:rsid w:val="005449F5"/>
    <w:rsid w:val="00546899"/>
    <w:rsid w:val="005475FD"/>
    <w:rsid w:val="0055082A"/>
    <w:rsid w:val="00555E7F"/>
    <w:rsid w:val="00557B71"/>
    <w:rsid w:val="00560DB4"/>
    <w:rsid w:val="0056137E"/>
    <w:rsid w:val="00565003"/>
    <w:rsid w:val="005651E8"/>
    <w:rsid w:val="00565892"/>
    <w:rsid w:val="00565D65"/>
    <w:rsid w:val="005669F7"/>
    <w:rsid w:val="0057323C"/>
    <w:rsid w:val="00573817"/>
    <w:rsid w:val="0057581A"/>
    <w:rsid w:val="00577192"/>
    <w:rsid w:val="00577F84"/>
    <w:rsid w:val="005820FD"/>
    <w:rsid w:val="00583BAC"/>
    <w:rsid w:val="00584222"/>
    <w:rsid w:val="00584445"/>
    <w:rsid w:val="00587ADA"/>
    <w:rsid w:val="00590300"/>
    <w:rsid w:val="0059123C"/>
    <w:rsid w:val="00592F5E"/>
    <w:rsid w:val="005954C9"/>
    <w:rsid w:val="00595ECE"/>
    <w:rsid w:val="00596939"/>
    <w:rsid w:val="00596C51"/>
    <w:rsid w:val="00597035"/>
    <w:rsid w:val="005975B2"/>
    <w:rsid w:val="005A1079"/>
    <w:rsid w:val="005A1E72"/>
    <w:rsid w:val="005A4E9F"/>
    <w:rsid w:val="005A6766"/>
    <w:rsid w:val="005A7A2A"/>
    <w:rsid w:val="005A7FCA"/>
    <w:rsid w:val="005B3300"/>
    <w:rsid w:val="005B4235"/>
    <w:rsid w:val="005B7695"/>
    <w:rsid w:val="005C1606"/>
    <w:rsid w:val="005C2362"/>
    <w:rsid w:val="005C2534"/>
    <w:rsid w:val="005C3476"/>
    <w:rsid w:val="005C4556"/>
    <w:rsid w:val="005C45D8"/>
    <w:rsid w:val="005C5E8D"/>
    <w:rsid w:val="005C6066"/>
    <w:rsid w:val="005C6A1B"/>
    <w:rsid w:val="005C7864"/>
    <w:rsid w:val="005D36AF"/>
    <w:rsid w:val="005D4B7E"/>
    <w:rsid w:val="005D5D51"/>
    <w:rsid w:val="005D620D"/>
    <w:rsid w:val="005E10AC"/>
    <w:rsid w:val="005E1B9A"/>
    <w:rsid w:val="005E3006"/>
    <w:rsid w:val="005E50CA"/>
    <w:rsid w:val="005E5276"/>
    <w:rsid w:val="005E5D4E"/>
    <w:rsid w:val="005E6000"/>
    <w:rsid w:val="005E6A8C"/>
    <w:rsid w:val="005E6C99"/>
    <w:rsid w:val="005E7112"/>
    <w:rsid w:val="005E713F"/>
    <w:rsid w:val="005F1905"/>
    <w:rsid w:val="005F268E"/>
    <w:rsid w:val="005F26A2"/>
    <w:rsid w:val="005F2857"/>
    <w:rsid w:val="005F2EFB"/>
    <w:rsid w:val="005F692C"/>
    <w:rsid w:val="005F7A7B"/>
    <w:rsid w:val="00600073"/>
    <w:rsid w:val="0060019A"/>
    <w:rsid w:val="00601456"/>
    <w:rsid w:val="006031E9"/>
    <w:rsid w:val="00612585"/>
    <w:rsid w:val="00613095"/>
    <w:rsid w:val="006131A9"/>
    <w:rsid w:val="0061386D"/>
    <w:rsid w:val="006152EB"/>
    <w:rsid w:val="00615AAB"/>
    <w:rsid w:val="00617538"/>
    <w:rsid w:val="00617602"/>
    <w:rsid w:val="006214FA"/>
    <w:rsid w:val="00621F54"/>
    <w:rsid w:val="006234D1"/>
    <w:rsid w:val="00623940"/>
    <w:rsid w:val="00625A67"/>
    <w:rsid w:val="006340E2"/>
    <w:rsid w:val="0064094F"/>
    <w:rsid w:val="006420B1"/>
    <w:rsid w:val="00643B98"/>
    <w:rsid w:val="0064452D"/>
    <w:rsid w:val="00644612"/>
    <w:rsid w:val="0064796A"/>
    <w:rsid w:val="006501EA"/>
    <w:rsid w:val="006505CD"/>
    <w:rsid w:val="00650624"/>
    <w:rsid w:val="0065143F"/>
    <w:rsid w:val="00653357"/>
    <w:rsid w:val="00653A0E"/>
    <w:rsid w:val="00653F7A"/>
    <w:rsid w:val="0065428F"/>
    <w:rsid w:val="00665498"/>
    <w:rsid w:val="0066570B"/>
    <w:rsid w:val="006713A2"/>
    <w:rsid w:val="0067144D"/>
    <w:rsid w:val="006728EB"/>
    <w:rsid w:val="00675F86"/>
    <w:rsid w:val="00676B6A"/>
    <w:rsid w:val="00681B7B"/>
    <w:rsid w:val="00683909"/>
    <w:rsid w:val="0068410A"/>
    <w:rsid w:val="00685B24"/>
    <w:rsid w:val="00686EA1"/>
    <w:rsid w:val="00687F90"/>
    <w:rsid w:val="00692024"/>
    <w:rsid w:val="006929D5"/>
    <w:rsid w:val="00696091"/>
    <w:rsid w:val="0069620D"/>
    <w:rsid w:val="006A036A"/>
    <w:rsid w:val="006A06A9"/>
    <w:rsid w:val="006A1CA6"/>
    <w:rsid w:val="006A27BB"/>
    <w:rsid w:val="006A3810"/>
    <w:rsid w:val="006A4707"/>
    <w:rsid w:val="006A5927"/>
    <w:rsid w:val="006A71C5"/>
    <w:rsid w:val="006A7257"/>
    <w:rsid w:val="006B0624"/>
    <w:rsid w:val="006B09FD"/>
    <w:rsid w:val="006B1AD9"/>
    <w:rsid w:val="006B28BF"/>
    <w:rsid w:val="006B37F6"/>
    <w:rsid w:val="006B4BFF"/>
    <w:rsid w:val="006B4CD5"/>
    <w:rsid w:val="006B5A5A"/>
    <w:rsid w:val="006B5C21"/>
    <w:rsid w:val="006C0E17"/>
    <w:rsid w:val="006C15DC"/>
    <w:rsid w:val="006C16D0"/>
    <w:rsid w:val="006C2001"/>
    <w:rsid w:val="006C2FEB"/>
    <w:rsid w:val="006C323B"/>
    <w:rsid w:val="006C3AD6"/>
    <w:rsid w:val="006C3F20"/>
    <w:rsid w:val="006C4210"/>
    <w:rsid w:val="006C43B8"/>
    <w:rsid w:val="006C4F58"/>
    <w:rsid w:val="006C62A2"/>
    <w:rsid w:val="006C7547"/>
    <w:rsid w:val="006C7D52"/>
    <w:rsid w:val="006D0F83"/>
    <w:rsid w:val="006D26C2"/>
    <w:rsid w:val="006D37E6"/>
    <w:rsid w:val="006D3C4C"/>
    <w:rsid w:val="006D4174"/>
    <w:rsid w:val="006D496A"/>
    <w:rsid w:val="006D4A03"/>
    <w:rsid w:val="006D548C"/>
    <w:rsid w:val="006D5B8F"/>
    <w:rsid w:val="006E0E35"/>
    <w:rsid w:val="006E23BD"/>
    <w:rsid w:val="006E3052"/>
    <w:rsid w:val="006E3B5B"/>
    <w:rsid w:val="006E3C7F"/>
    <w:rsid w:val="006E67E6"/>
    <w:rsid w:val="006E6F20"/>
    <w:rsid w:val="006F16C6"/>
    <w:rsid w:val="006F3F9C"/>
    <w:rsid w:val="006F4AED"/>
    <w:rsid w:val="006F50FF"/>
    <w:rsid w:val="006F6589"/>
    <w:rsid w:val="006F689D"/>
    <w:rsid w:val="00700092"/>
    <w:rsid w:val="00700B09"/>
    <w:rsid w:val="00701055"/>
    <w:rsid w:val="00703192"/>
    <w:rsid w:val="007059D4"/>
    <w:rsid w:val="00707734"/>
    <w:rsid w:val="00710676"/>
    <w:rsid w:val="00713E11"/>
    <w:rsid w:val="00715850"/>
    <w:rsid w:val="00715F83"/>
    <w:rsid w:val="0071722A"/>
    <w:rsid w:val="0072178E"/>
    <w:rsid w:val="00721979"/>
    <w:rsid w:val="00722DA1"/>
    <w:rsid w:val="00722FD0"/>
    <w:rsid w:val="007255C3"/>
    <w:rsid w:val="00725807"/>
    <w:rsid w:val="007266D7"/>
    <w:rsid w:val="0073077B"/>
    <w:rsid w:val="0073111C"/>
    <w:rsid w:val="00731CD8"/>
    <w:rsid w:val="007325C1"/>
    <w:rsid w:val="00733DCE"/>
    <w:rsid w:val="00734478"/>
    <w:rsid w:val="00740A8C"/>
    <w:rsid w:val="00740CE1"/>
    <w:rsid w:val="00743A26"/>
    <w:rsid w:val="007453F1"/>
    <w:rsid w:val="00745BDD"/>
    <w:rsid w:val="00747289"/>
    <w:rsid w:val="00747C10"/>
    <w:rsid w:val="0075301A"/>
    <w:rsid w:val="00754F2C"/>
    <w:rsid w:val="007603C6"/>
    <w:rsid w:val="0076100F"/>
    <w:rsid w:val="00763F5F"/>
    <w:rsid w:val="0076557E"/>
    <w:rsid w:val="00766163"/>
    <w:rsid w:val="00766756"/>
    <w:rsid w:val="00766B0A"/>
    <w:rsid w:val="00767715"/>
    <w:rsid w:val="007710D4"/>
    <w:rsid w:val="00771F7A"/>
    <w:rsid w:val="00773EBC"/>
    <w:rsid w:val="007755F5"/>
    <w:rsid w:val="00775C5C"/>
    <w:rsid w:val="00776464"/>
    <w:rsid w:val="0077654A"/>
    <w:rsid w:val="00776708"/>
    <w:rsid w:val="00777B9B"/>
    <w:rsid w:val="00780770"/>
    <w:rsid w:val="00781089"/>
    <w:rsid w:val="0078577B"/>
    <w:rsid w:val="00785F45"/>
    <w:rsid w:val="00786787"/>
    <w:rsid w:val="00787A88"/>
    <w:rsid w:val="00791FC7"/>
    <w:rsid w:val="00792C6C"/>
    <w:rsid w:val="00794A29"/>
    <w:rsid w:val="00794B23"/>
    <w:rsid w:val="0079746E"/>
    <w:rsid w:val="00797FA3"/>
    <w:rsid w:val="007A01FE"/>
    <w:rsid w:val="007A2291"/>
    <w:rsid w:val="007A29D2"/>
    <w:rsid w:val="007A4D1A"/>
    <w:rsid w:val="007A542B"/>
    <w:rsid w:val="007A631D"/>
    <w:rsid w:val="007A7129"/>
    <w:rsid w:val="007B0812"/>
    <w:rsid w:val="007B5347"/>
    <w:rsid w:val="007C03A0"/>
    <w:rsid w:val="007C22D7"/>
    <w:rsid w:val="007C2ACF"/>
    <w:rsid w:val="007C2DBA"/>
    <w:rsid w:val="007C453B"/>
    <w:rsid w:val="007C49C1"/>
    <w:rsid w:val="007C6417"/>
    <w:rsid w:val="007C71AB"/>
    <w:rsid w:val="007C71EC"/>
    <w:rsid w:val="007D08D4"/>
    <w:rsid w:val="007D4115"/>
    <w:rsid w:val="007D474C"/>
    <w:rsid w:val="007D5FD8"/>
    <w:rsid w:val="007D6027"/>
    <w:rsid w:val="007D6235"/>
    <w:rsid w:val="007D65A9"/>
    <w:rsid w:val="007D6673"/>
    <w:rsid w:val="007D703D"/>
    <w:rsid w:val="007D77B6"/>
    <w:rsid w:val="007E1C82"/>
    <w:rsid w:val="007E41C6"/>
    <w:rsid w:val="007E4B0F"/>
    <w:rsid w:val="007E4FA4"/>
    <w:rsid w:val="007E5C18"/>
    <w:rsid w:val="007F17B5"/>
    <w:rsid w:val="007F1D7F"/>
    <w:rsid w:val="007F2837"/>
    <w:rsid w:val="007F2FE1"/>
    <w:rsid w:val="007F3100"/>
    <w:rsid w:val="007F35F5"/>
    <w:rsid w:val="007F38A6"/>
    <w:rsid w:val="007F51A0"/>
    <w:rsid w:val="007F5ED4"/>
    <w:rsid w:val="007F6311"/>
    <w:rsid w:val="00800B53"/>
    <w:rsid w:val="00802038"/>
    <w:rsid w:val="008046CC"/>
    <w:rsid w:val="00804E46"/>
    <w:rsid w:val="008054AE"/>
    <w:rsid w:val="008075AF"/>
    <w:rsid w:val="00807B22"/>
    <w:rsid w:val="00812359"/>
    <w:rsid w:val="00814398"/>
    <w:rsid w:val="00814FBC"/>
    <w:rsid w:val="00816C5F"/>
    <w:rsid w:val="008170D5"/>
    <w:rsid w:val="0081779B"/>
    <w:rsid w:val="00820E18"/>
    <w:rsid w:val="008218B7"/>
    <w:rsid w:val="00821E2E"/>
    <w:rsid w:val="00822A5D"/>
    <w:rsid w:val="0082319A"/>
    <w:rsid w:val="00823E83"/>
    <w:rsid w:val="00824180"/>
    <w:rsid w:val="008254AE"/>
    <w:rsid w:val="00826288"/>
    <w:rsid w:val="008262EB"/>
    <w:rsid w:val="00832D3A"/>
    <w:rsid w:val="0083331E"/>
    <w:rsid w:val="008339A5"/>
    <w:rsid w:val="008349A0"/>
    <w:rsid w:val="008364A1"/>
    <w:rsid w:val="00840A89"/>
    <w:rsid w:val="008413CB"/>
    <w:rsid w:val="0084393E"/>
    <w:rsid w:val="00845809"/>
    <w:rsid w:val="00845EA6"/>
    <w:rsid w:val="008507AA"/>
    <w:rsid w:val="00850D18"/>
    <w:rsid w:val="008517C7"/>
    <w:rsid w:val="00852A83"/>
    <w:rsid w:val="00852C0A"/>
    <w:rsid w:val="008547C3"/>
    <w:rsid w:val="00861808"/>
    <w:rsid w:val="0086273E"/>
    <w:rsid w:val="00863CDE"/>
    <w:rsid w:val="00864B11"/>
    <w:rsid w:val="00871643"/>
    <w:rsid w:val="008718F2"/>
    <w:rsid w:val="00874F81"/>
    <w:rsid w:val="008754FD"/>
    <w:rsid w:val="00875DC4"/>
    <w:rsid w:val="00876617"/>
    <w:rsid w:val="00880FAB"/>
    <w:rsid w:val="008831F9"/>
    <w:rsid w:val="00885456"/>
    <w:rsid w:val="00885773"/>
    <w:rsid w:val="0088592B"/>
    <w:rsid w:val="0088620C"/>
    <w:rsid w:val="008920D1"/>
    <w:rsid w:val="008976D1"/>
    <w:rsid w:val="008A0517"/>
    <w:rsid w:val="008A13DE"/>
    <w:rsid w:val="008A4358"/>
    <w:rsid w:val="008A4977"/>
    <w:rsid w:val="008A59E3"/>
    <w:rsid w:val="008B299B"/>
    <w:rsid w:val="008B5A0F"/>
    <w:rsid w:val="008C038E"/>
    <w:rsid w:val="008C053E"/>
    <w:rsid w:val="008C164D"/>
    <w:rsid w:val="008C182D"/>
    <w:rsid w:val="008C2043"/>
    <w:rsid w:val="008C34DC"/>
    <w:rsid w:val="008C4691"/>
    <w:rsid w:val="008C4BB8"/>
    <w:rsid w:val="008C54E3"/>
    <w:rsid w:val="008C70C8"/>
    <w:rsid w:val="008D1F95"/>
    <w:rsid w:val="008D207F"/>
    <w:rsid w:val="008D3D2D"/>
    <w:rsid w:val="008D4758"/>
    <w:rsid w:val="008D4D15"/>
    <w:rsid w:val="008D6287"/>
    <w:rsid w:val="008E0242"/>
    <w:rsid w:val="008E1903"/>
    <w:rsid w:val="008E378C"/>
    <w:rsid w:val="008E58A1"/>
    <w:rsid w:val="008E6027"/>
    <w:rsid w:val="008E613A"/>
    <w:rsid w:val="008F1D42"/>
    <w:rsid w:val="008F4F3B"/>
    <w:rsid w:val="008F73CB"/>
    <w:rsid w:val="00900A09"/>
    <w:rsid w:val="00901998"/>
    <w:rsid w:val="009020C4"/>
    <w:rsid w:val="009026DE"/>
    <w:rsid w:val="00902817"/>
    <w:rsid w:val="0090330F"/>
    <w:rsid w:val="009039C6"/>
    <w:rsid w:val="00904481"/>
    <w:rsid w:val="009048E6"/>
    <w:rsid w:val="00904C4B"/>
    <w:rsid w:val="00906087"/>
    <w:rsid w:val="00910760"/>
    <w:rsid w:val="009135BD"/>
    <w:rsid w:val="0091468E"/>
    <w:rsid w:val="00914933"/>
    <w:rsid w:val="009200E9"/>
    <w:rsid w:val="00920CBE"/>
    <w:rsid w:val="00921C5D"/>
    <w:rsid w:val="00922D88"/>
    <w:rsid w:val="009237C9"/>
    <w:rsid w:val="00925F6C"/>
    <w:rsid w:val="00931FB6"/>
    <w:rsid w:val="00933AEE"/>
    <w:rsid w:val="009356F6"/>
    <w:rsid w:val="00935E35"/>
    <w:rsid w:val="00935FAB"/>
    <w:rsid w:val="009410F0"/>
    <w:rsid w:val="00941DDF"/>
    <w:rsid w:val="009421C6"/>
    <w:rsid w:val="00942DF6"/>
    <w:rsid w:val="00943442"/>
    <w:rsid w:val="009439A3"/>
    <w:rsid w:val="009439B3"/>
    <w:rsid w:val="00945E89"/>
    <w:rsid w:val="0094653F"/>
    <w:rsid w:val="0094677C"/>
    <w:rsid w:val="00946EC2"/>
    <w:rsid w:val="009504F2"/>
    <w:rsid w:val="00950535"/>
    <w:rsid w:val="0095498B"/>
    <w:rsid w:val="0095574B"/>
    <w:rsid w:val="00956136"/>
    <w:rsid w:val="00956576"/>
    <w:rsid w:val="00956F70"/>
    <w:rsid w:val="00957042"/>
    <w:rsid w:val="0096137D"/>
    <w:rsid w:val="0096213F"/>
    <w:rsid w:val="00963780"/>
    <w:rsid w:val="00963BFC"/>
    <w:rsid w:val="00964444"/>
    <w:rsid w:val="00964747"/>
    <w:rsid w:val="009667D5"/>
    <w:rsid w:val="009670AF"/>
    <w:rsid w:val="00970477"/>
    <w:rsid w:val="00972728"/>
    <w:rsid w:val="00973421"/>
    <w:rsid w:val="009737BB"/>
    <w:rsid w:val="00973F21"/>
    <w:rsid w:val="0097408E"/>
    <w:rsid w:val="00976A39"/>
    <w:rsid w:val="00980537"/>
    <w:rsid w:val="009810AE"/>
    <w:rsid w:val="00981602"/>
    <w:rsid w:val="0098197F"/>
    <w:rsid w:val="009821DA"/>
    <w:rsid w:val="00982F09"/>
    <w:rsid w:val="00983F09"/>
    <w:rsid w:val="00987975"/>
    <w:rsid w:val="00987B99"/>
    <w:rsid w:val="009932E5"/>
    <w:rsid w:val="00993D39"/>
    <w:rsid w:val="00994CE7"/>
    <w:rsid w:val="00995DD6"/>
    <w:rsid w:val="00996F6B"/>
    <w:rsid w:val="00996F74"/>
    <w:rsid w:val="009A28D5"/>
    <w:rsid w:val="009A3FEE"/>
    <w:rsid w:val="009A5008"/>
    <w:rsid w:val="009A520D"/>
    <w:rsid w:val="009A55E7"/>
    <w:rsid w:val="009B1B8D"/>
    <w:rsid w:val="009B3C9F"/>
    <w:rsid w:val="009B4CB0"/>
    <w:rsid w:val="009B57B5"/>
    <w:rsid w:val="009B7E24"/>
    <w:rsid w:val="009C0D4C"/>
    <w:rsid w:val="009C2248"/>
    <w:rsid w:val="009C3A1B"/>
    <w:rsid w:val="009C4810"/>
    <w:rsid w:val="009C58B3"/>
    <w:rsid w:val="009C7B47"/>
    <w:rsid w:val="009D01E8"/>
    <w:rsid w:val="009D1FFC"/>
    <w:rsid w:val="009D48E4"/>
    <w:rsid w:val="009D4C02"/>
    <w:rsid w:val="009D6E85"/>
    <w:rsid w:val="009D711B"/>
    <w:rsid w:val="009E552B"/>
    <w:rsid w:val="009E6847"/>
    <w:rsid w:val="009E796C"/>
    <w:rsid w:val="009E7EA6"/>
    <w:rsid w:val="009F0985"/>
    <w:rsid w:val="009F0C4B"/>
    <w:rsid w:val="009F10F4"/>
    <w:rsid w:val="009F151F"/>
    <w:rsid w:val="009F1EC1"/>
    <w:rsid w:val="009F364E"/>
    <w:rsid w:val="009F4E26"/>
    <w:rsid w:val="009F5319"/>
    <w:rsid w:val="009F7AD5"/>
    <w:rsid w:val="00A00671"/>
    <w:rsid w:val="00A0604D"/>
    <w:rsid w:val="00A06E45"/>
    <w:rsid w:val="00A0709C"/>
    <w:rsid w:val="00A10B1B"/>
    <w:rsid w:val="00A11194"/>
    <w:rsid w:val="00A11476"/>
    <w:rsid w:val="00A124C2"/>
    <w:rsid w:val="00A169BD"/>
    <w:rsid w:val="00A2094A"/>
    <w:rsid w:val="00A23B4B"/>
    <w:rsid w:val="00A2441B"/>
    <w:rsid w:val="00A24632"/>
    <w:rsid w:val="00A24E6C"/>
    <w:rsid w:val="00A25519"/>
    <w:rsid w:val="00A25691"/>
    <w:rsid w:val="00A25C64"/>
    <w:rsid w:val="00A25C7F"/>
    <w:rsid w:val="00A2671E"/>
    <w:rsid w:val="00A31962"/>
    <w:rsid w:val="00A319DB"/>
    <w:rsid w:val="00A32264"/>
    <w:rsid w:val="00A32399"/>
    <w:rsid w:val="00A335EC"/>
    <w:rsid w:val="00A33C2A"/>
    <w:rsid w:val="00A33E50"/>
    <w:rsid w:val="00A34AA5"/>
    <w:rsid w:val="00A35F33"/>
    <w:rsid w:val="00A37575"/>
    <w:rsid w:val="00A40E88"/>
    <w:rsid w:val="00A41527"/>
    <w:rsid w:val="00A43222"/>
    <w:rsid w:val="00A456C4"/>
    <w:rsid w:val="00A459BB"/>
    <w:rsid w:val="00A469F8"/>
    <w:rsid w:val="00A46A17"/>
    <w:rsid w:val="00A47861"/>
    <w:rsid w:val="00A509B8"/>
    <w:rsid w:val="00A518B0"/>
    <w:rsid w:val="00A52A16"/>
    <w:rsid w:val="00A53555"/>
    <w:rsid w:val="00A56283"/>
    <w:rsid w:val="00A60E69"/>
    <w:rsid w:val="00A616AD"/>
    <w:rsid w:val="00A62941"/>
    <w:rsid w:val="00A62C27"/>
    <w:rsid w:val="00A6304A"/>
    <w:rsid w:val="00A72091"/>
    <w:rsid w:val="00A77C89"/>
    <w:rsid w:val="00A81084"/>
    <w:rsid w:val="00A87C97"/>
    <w:rsid w:val="00A918C7"/>
    <w:rsid w:val="00A94623"/>
    <w:rsid w:val="00A95039"/>
    <w:rsid w:val="00A96206"/>
    <w:rsid w:val="00A96D0D"/>
    <w:rsid w:val="00A97443"/>
    <w:rsid w:val="00AA017B"/>
    <w:rsid w:val="00AA01AA"/>
    <w:rsid w:val="00AA087C"/>
    <w:rsid w:val="00AA0AF1"/>
    <w:rsid w:val="00AA1F20"/>
    <w:rsid w:val="00AA299C"/>
    <w:rsid w:val="00AA2FF6"/>
    <w:rsid w:val="00AA5999"/>
    <w:rsid w:val="00AA74DD"/>
    <w:rsid w:val="00AB0D36"/>
    <w:rsid w:val="00AB12B0"/>
    <w:rsid w:val="00AB1B6E"/>
    <w:rsid w:val="00AB44E7"/>
    <w:rsid w:val="00AB4C75"/>
    <w:rsid w:val="00AB5A50"/>
    <w:rsid w:val="00AB6038"/>
    <w:rsid w:val="00AC1D6E"/>
    <w:rsid w:val="00AC3229"/>
    <w:rsid w:val="00AD0120"/>
    <w:rsid w:val="00AD0767"/>
    <w:rsid w:val="00AD0A7F"/>
    <w:rsid w:val="00AD0F2F"/>
    <w:rsid w:val="00AD10C2"/>
    <w:rsid w:val="00AD16AA"/>
    <w:rsid w:val="00AD1FED"/>
    <w:rsid w:val="00AD2825"/>
    <w:rsid w:val="00AD39DB"/>
    <w:rsid w:val="00AD3DFD"/>
    <w:rsid w:val="00AD7E91"/>
    <w:rsid w:val="00AE0EBD"/>
    <w:rsid w:val="00AE3452"/>
    <w:rsid w:val="00AE55CE"/>
    <w:rsid w:val="00AE585D"/>
    <w:rsid w:val="00AE5F42"/>
    <w:rsid w:val="00AE6034"/>
    <w:rsid w:val="00AE6055"/>
    <w:rsid w:val="00AE6DA0"/>
    <w:rsid w:val="00AF2536"/>
    <w:rsid w:val="00AF3AFB"/>
    <w:rsid w:val="00AF43AB"/>
    <w:rsid w:val="00AF45E7"/>
    <w:rsid w:val="00AF5349"/>
    <w:rsid w:val="00AF634C"/>
    <w:rsid w:val="00AF6931"/>
    <w:rsid w:val="00B01D94"/>
    <w:rsid w:val="00B02703"/>
    <w:rsid w:val="00B029DC"/>
    <w:rsid w:val="00B04F79"/>
    <w:rsid w:val="00B06C51"/>
    <w:rsid w:val="00B104E1"/>
    <w:rsid w:val="00B10569"/>
    <w:rsid w:val="00B10B97"/>
    <w:rsid w:val="00B1120D"/>
    <w:rsid w:val="00B215AA"/>
    <w:rsid w:val="00B2176C"/>
    <w:rsid w:val="00B25A61"/>
    <w:rsid w:val="00B2731B"/>
    <w:rsid w:val="00B318BE"/>
    <w:rsid w:val="00B33277"/>
    <w:rsid w:val="00B349EF"/>
    <w:rsid w:val="00B3531F"/>
    <w:rsid w:val="00B3774C"/>
    <w:rsid w:val="00B41A9D"/>
    <w:rsid w:val="00B41C67"/>
    <w:rsid w:val="00B41D98"/>
    <w:rsid w:val="00B42590"/>
    <w:rsid w:val="00B427C1"/>
    <w:rsid w:val="00B42FC3"/>
    <w:rsid w:val="00B4477B"/>
    <w:rsid w:val="00B45E76"/>
    <w:rsid w:val="00B46283"/>
    <w:rsid w:val="00B46348"/>
    <w:rsid w:val="00B46A85"/>
    <w:rsid w:val="00B478CA"/>
    <w:rsid w:val="00B47AE5"/>
    <w:rsid w:val="00B510EA"/>
    <w:rsid w:val="00B521A3"/>
    <w:rsid w:val="00B54B49"/>
    <w:rsid w:val="00B55B44"/>
    <w:rsid w:val="00B57DCF"/>
    <w:rsid w:val="00B6143A"/>
    <w:rsid w:val="00B62969"/>
    <w:rsid w:val="00B637BB"/>
    <w:rsid w:val="00B64357"/>
    <w:rsid w:val="00B655B0"/>
    <w:rsid w:val="00B66BC8"/>
    <w:rsid w:val="00B6752B"/>
    <w:rsid w:val="00B677B2"/>
    <w:rsid w:val="00B700DC"/>
    <w:rsid w:val="00B722C2"/>
    <w:rsid w:val="00B76848"/>
    <w:rsid w:val="00B76FD8"/>
    <w:rsid w:val="00B83EA6"/>
    <w:rsid w:val="00B858B9"/>
    <w:rsid w:val="00B87D45"/>
    <w:rsid w:val="00B90A4C"/>
    <w:rsid w:val="00B933F0"/>
    <w:rsid w:val="00B93669"/>
    <w:rsid w:val="00B94B3C"/>
    <w:rsid w:val="00B95124"/>
    <w:rsid w:val="00B961B4"/>
    <w:rsid w:val="00BA06A4"/>
    <w:rsid w:val="00BA073B"/>
    <w:rsid w:val="00BA09A8"/>
    <w:rsid w:val="00BA47C4"/>
    <w:rsid w:val="00BA60D2"/>
    <w:rsid w:val="00BA7F75"/>
    <w:rsid w:val="00BB0B90"/>
    <w:rsid w:val="00BB26FA"/>
    <w:rsid w:val="00BB398B"/>
    <w:rsid w:val="00BB6EC7"/>
    <w:rsid w:val="00BC1D92"/>
    <w:rsid w:val="00BC3CA2"/>
    <w:rsid w:val="00BC56AD"/>
    <w:rsid w:val="00BC585F"/>
    <w:rsid w:val="00BC6DFE"/>
    <w:rsid w:val="00BC7D72"/>
    <w:rsid w:val="00BD4B54"/>
    <w:rsid w:val="00BE0760"/>
    <w:rsid w:val="00BE18CD"/>
    <w:rsid w:val="00BE3D18"/>
    <w:rsid w:val="00BE46F9"/>
    <w:rsid w:val="00BE4DED"/>
    <w:rsid w:val="00BE5228"/>
    <w:rsid w:val="00BE69BE"/>
    <w:rsid w:val="00BE71A0"/>
    <w:rsid w:val="00BF2E05"/>
    <w:rsid w:val="00BF4078"/>
    <w:rsid w:val="00BF5D14"/>
    <w:rsid w:val="00C0053F"/>
    <w:rsid w:val="00C00EF0"/>
    <w:rsid w:val="00C01A24"/>
    <w:rsid w:val="00C02DE7"/>
    <w:rsid w:val="00C02EC6"/>
    <w:rsid w:val="00C10D67"/>
    <w:rsid w:val="00C1196A"/>
    <w:rsid w:val="00C11FD5"/>
    <w:rsid w:val="00C12AF3"/>
    <w:rsid w:val="00C141DA"/>
    <w:rsid w:val="00C14569"/>
    <w:rsid w:val="00C152CD"/>
    <w:rsid w:val="00C154AF"/>
    <w:rsid w:val="00C22602"/>
    <w:rsid w:val="00C24FEB"/>
    <w:rsid w:val="00C25EFD"/>
    <w:rsid w:val="00C260BD"/>
    <w:rsid w:val="00C30953"/>
    <w:rsid w:val="00C31C64"/>
    <w:rsid w:val="00C35238"/>
    <w:rsid w:val="00C360E0"/>
    <w:rsid w:val="00C369AE"/>
    <w:rsid w:val="00C404C3"/>
    <w:rsid w:val="00C41BE5"/>
    <w:rsid w:val="00C42458"/>
    <w:rsid w:val="00C429AB"/>
    <w:rsid w:val="00C42EC5"/>
    <w:rsid w:val="00C434F5"/>
    <w:rsid w:val="00C45643"/>
    <w:rsid w:val="00C46BC2"/>
    <w:rsid w:val="00C5002C"/>
    <w:rsid w:val="00C50BCA"/>
    <w:rsid w:val="00C51A27"/>
    <w:rsid w:val="00C5586E"/>
    <w:rsid w:val="00C55F5D"/>
    <w:rsid w:val="00C56FAC"/>
    <w:rsid w:val="00C60682"/>
    <w:rsid w:val="00C60D53"/>
    <w:rsid w:val="00C60F42"/>
    <w:rsid w:val="00C63146"/>
    <w:rsid w:val="00C63DCB"/>
    <w:rsid w:val="00C63F99"/>
    <w:rsid w:val="00C6415B"/>
    <w:rsid w:val="00C65BED"/>
    <w:rsid w:val="00C66200"/>
    <w:rsid w:val="00C71096"/>
    <w:rsid w:val="00C716B4"/>
    <w:rsid w:val="00C722F1"/>
    <w:rsid w:val="00C72540"/>
    <w:rsid w:val="00C726EB"/>
    <w:rsid w:val="00C736D2"/>
    <w:rsid w:val="00C74FFD"/>
    <w:rsid w:val="00C77E70"/>
    <w:rsid w:val="00C806B6"/>
    <w:rsid w:val="00C80C5E"/>
    <w:rsid w:val="00C82808"/>
    <w:rsid w:val="00C82D1B"/>
    <w:rsid w:val="00C83396"/>
    <w:rsid w:val="00C87A5D"/>
    <w:rsid w:val="00C902F0"/>
    <w:rsid w:val="00C9146B"/>
    <w:rsid w:val="00C9202B"/>
    <w:rsid w:val="00C92D8C"/>
    <w:rsid w:val="00C93139"/>
    <w:rsid w:val="00C94366"/>
    <w:rsid w:val="00C9545E"/>
    <w:rsid w:val="00C96D3E"/>
    <w:rsid w:val="00C9739F"/>
    <w:rsid w:val="00CA0C92"/>
    <w:rsid w:val="00CA2107"/>
    <w:rsid w:val="00CA2416"/>
    <w:rsid w:val="00CA4C18"/>
    <w:rsid w:val="00CA536A"/>
    <w:rsid w:val="00CA5AAA"/>
    <w:rsid w:val="00CA5C71"/>
    <w:rsid w:val="00CA5CD1"/>
    <w:rsid w:val="00CA6BA5"/>
    <w:rsid w:val="00CB088A"/>
    <w:rsid w:val="00CB15CE"/>
    <w:rsid w:val="00CB4410"/>
    <w:rsid w:val="00CB68A8"/>
    <w:rsid w:val="00CB6994"/>
    <w:rsid w:val="00CB7AD4"/>
    <w:rsid w:val="00CB7C45"/>
    <w:rsid w:val="00CB7D17"/>
    <w:rsid w:val="00CC1F06"/>
    <w:rsid w:val="00CC23F0"/>
    <w:rsid w:val="00CC3231"/>
    <w:rsid w:val="00CC39BF"/>
    <w:rsid w:val="00CC4322"/>
    <w:rsid w:val="00CC447D"/>
    <w:rsid w:val="00CC45DF"/>
    <w:rsid w:val="00CC4848"/>
    <w:rsid w:val="00CC7350"/>
    <w:rsid w:val="00CD49FF"/>
    <w:rsid w:val="00CD5D5D"/>
    <w:rsid w:val="00CD6031"/>
    <w:rsid w:val="00CD69AD"/>
    <w:rsid w:val="00CD6F34"/>
    <w:rsid w:val="00CD7C0B"/>
    <w:rsid w:val="00CD7D75"/>
    <w:rsid w:val="00CE0DE0"/>
    <w:rsid w:val="00CE0FEC"/>
    <w:rsid w:val="00CE1029"/>
    <w:rsid w:val="00CE1169"/>
    <w:rsid w:val="00CE17F9"/>
    <w:rsid w:val="00CE1CC1"/>
    <w:rsid w:val="00CE2568"/>
    <w:rsid w:val="00CE4BA4"/>
    <w:rsid w:val="00CE7346"/>
    <w:rsid w:val="00CF00E8"/>
    <w:rsid w:val="00CF21E3"/>
    <w:rsid w:val="00CF3131"/>
    <w:rsid w:val="00CF4239"/>
    <w:rsid w:val="00CF45F1"/>
    <w:rsid w:val="00CF4B1C"/>
    <w:rsid w:val="00CF4CE9"/>
    <w:rsid w:val="00CF58E5"/>
    <w:rsid w:val="00CF630C"/>
    <w:rsid w:val="00CF65EA"/>
    <w:rsid w:val="00D0027E"/>
    <w:rsid w:val="00D00D6E"/>
    <w:rsid w:val="00D01F86"/>
    <w:rsid w:val="00D021A3"/>
    <w:rsid w:val="00D040C4"/>
    <w:rsid w:val="00D068C8"/>
    <w:rsid w:val="00D10680"/>
    <w:rsid w:val="00D12710"/>
    <w:rsid w:val="00D12DD2"/>
    <w:rsid w:val="00D130DB"/>
    <w:rsid w:val="00D13D25"/>
    <w:rsid w:val="00D171AB"/>
    <w:rsid w:val="00D172D3"/>
    <w:rsid w:val="00D17A28"/>
    <w:rsid w:val="00D2109E"/>
    <w:rsid w:val="00D21544"/>
    <w:rsid w:val="00D220FF"/>
    <w:rsid w:val="00D24DFB"/>
    <w:rsid w:val="00D30807"/>
    <w:rsid w:val="00D31C69"/>
    <w:rsid w:val="00D32196"/>
    <w:rsid w:val="00D410D0"/>
    <w:rsid w:val="00D42EBB"/>
    <w:rsid w:val="00D438C2"/>
    <w:rsid w:val="00D4401E"/>
    <w:rsid w:val="00D455FF"/>
    <w:rsid w:val="00D45CE9"/>
    <w:rsid w:val="00D460CC"/>
    <w:rsid w:val="00D47D8D"/>
    <w:rsid w:val="00D52063"/>
    <w:rsid w:val="00D541B7"/>
    <w:rsid w:val="00D57405"/>
    <w:rsid w:val="00D57503"/>
    <w:rsid w:val="00D575D8"/>
    <w:rsid w:val="00D60177"/>
    <w:rsid w:val="00D6193E"/>
    <w:rsid w:val="00D63F27"/>
    <w:rsid w:val="00D657BE"/>
    <w:rsid w:val="00D65CDE"/>
    <w:rsid w:val="00D66568"/>
    <w:rsid w:val="00D67FEC"/>
    <w:rsid w:val="00D700E9"/>
    <w:rsid w:val="00D73173"/>
    <w:rsid w:val="00D740B6"/>
    <w:rsid w:val="00D76BE3"/>
    <w:rsid w:val="00D77ABA"/>
    <w:rsid w:val="00D80BAD"/>
    <w:rsid w:val="00D8145C"/>
    <w:rsid w:val="00D817F6"/>
    <w:rsid w:val="00D81C20"/>
    <w:rsid w:val="00D86B49"/>
    <w:rsid w:val="00D87247"/>
    <w:rsid w:val="00D904FF"/>
    <w:rsid w:val="00D91007"/>
    <w:rsid w:val="00D929A0"/>
    <w:rsid w:val="00D94B1E"/>
    <w:rsid w:val="00D95BA7"/>
    <w:rsid w:val="00D95E55"/>
    <w:rsid w:val="00D96123"/>
    <w:rsid w:val="00D9686D"/>
    <w:rsid w:val="00D97E05"/>
    <w:rsid w:val="00DA15CB"/>
    <w:rsid w:val="00DA1B3E"/>
    <w:rsid w:val="00DA4385"/>
    <w:rsid w:val="00DA50B0"/>
    <w:rsid w:val="00DB125A"/>
    <w:rsid w:val="00DB3E2B"/>
    <w:rsid w:val="00DB4BA1"/>
    <w:rsid w:val="00DB55C2"/>
    <w:rsid w:val="00DB7947"/>
    <w:rsid w:val="00DC0906"/>
    <w:rsid w:val="00DC0A1F"/>
    <w:rsid w:val="00DC38C9"/>
    <w:rsid w:val="00DC423D"/>
    <w:rsid w:val="00DC52B5"/>
    <w:rsid w:val="00DC6306"/>
    <w:rsid w:val="00DC7A4E"/>
    <w:rsid w:val="00DC7D37"/>
    <w:rsid w:val="00DD0426"/>
    <w:rsid w:val="00DD0D5C"/>
    <w:rsid w:val="00DD197B"/>
    <w:rsid w:val="00DD3DCF"/>
    <w:rsid w:val="00DD4E9E"/>
    <w:rsid w:val="00DD628B"/>
    <w:rsid w:val="00DD72CC"/>
    <w:rsid w:val="00DE094C"/>
    <w:rsid w:val="00DE23EC"/>
    <w:rsid w:val="00DE2509"/>
    <w:rsid w:val="00DE511B"/>
    <w:rsid w:val="00DE530C"/>
    <w:rsid w:val="00DE7282"/>
    <w:rsid w:val="00DE7581"/>
    <w:rsid w:val="00DF16C8"/>
    <w:rsid w:val="00DF4375"/>
    <w:rsid w:val="00DF49C0"/>
    <w:rsid w:val="00DF49EC"/>
    <w:rsid w:val="00DF6520"/>
    <w:rsid w:val="00DF6568"/>
    <w:rsid w:val="00DF77BB"/>
    <w:rsid w:val="00E00095"/>
    <w:rsid w:val="00E05B34"/>
    <w:rsid w:val="00E075BD"/>
    <w:rsid w:val="00E07E6C"/>
    <w:rsid w:val="00E103D5"/>
    <w:rsid w:val="00E10825"/>
    <w:rsid w:val="00E112B4"/>
    <w:rsid w:val="00E11F82"/>
    <w:rsid w:val="00E14B2A"/>
    <w:rsid w:val="00E17316"/>
    <w:rsid w:val="00E17C44"/>
    <w:rsid w:val="00E2147B"/>
    <w:rsid w:val="00E223BA"/>
    <w:rsid w:val="00E24069"/>
    <w:rsid w:val="00E24EA5"/>
    <w:rsid w:val="00E25DC7"/>
    <w:rsid w:val="00E26DF5"/>
    <w:rsid w:val="00E276B2"/>
    <w:rsid w:val="00E30204"/>
    <w:rsid w:val="00E31E52"/>
    <w:rsid w:val="00E33206"/>
    <w:rsid w:val="00E334E8"/>
    <w:rsid w:val="00E3579F"/>
    <w:rsid w:val="00E37875"/>
    <w:rsid w:val="00E400CA"/>
    <w:rsid w:val="00E41399"/>
    <w:rsid w:val="00E43012"/>
    <w:rsid w:val="00E43088"/>
    <w:rsid w:val="00E44AAF"/>
    <w:rsid w:val="00E45D25"/>
    <w:rsid w:val="00E4684A"/>
    <w:rsid w:val="00E46953"/>
    <w:rsid w:val="00E469CF"/>
    <w:rsid w:val="00E47604"/>
    <w:rsid w:val="00E47667"/>
    <w:rsid w:val="00E500D4"/>
    <w:rsid w:val="00E51690"/>
    <w:rsid w:val="00E525A0"/>
    <w:rsid w:val="00E5314D"/>
    <w:rsid w:val="00E53B22"/>
    <w:rsid w:val="00E53BF8"/>
    <w:rsid w:val="00E571C6"/>
    <w:rsid w:val="00E608EB"/>
    <w:rsid w:val="00E6172C"/>
    <w:rsid w:val="00E64485"/>
    <w:rsid w:val="00E712E2"/>
    <w:rsid w:val="00E730DC"/>
    <w:rsid w:val="00E73488"/>
    <w:rsid w:val="00E74DEA"/>
    <w:rsid w:val="00E76F78"/>
    <w:rsid w:val="00E8065B"/>
    <w:rsid w:val="00E811C2"/>
    <w:rsid w:val="00E815A2"/>
    <w:rsid w:val="00E8498C"/>
    <w:rsid w:val="00E85640"/>
    <w:rsid w:val="00E85750"/>
    <w:rsid w:val="00E87283"/>
    <w:rsid w:val="00E87AD5"/>
    <w:rsid w:val="00E9060D"/>
    <w:rsid w:val="00E94218"/>
    <w:rsid w:val="00E94379"/>
    <w:rsid w:val="00E94F94"/>
    <w:rsid w:val="00E95827"/>
    <w:rsid w:val="00E95B14"/>
    <w:rsid w:val="00E95BB5"/>
    <w:rsid w:val="00E97B1D"/>
    <w:rsid w:val="00E97CA6"/>
    <w:rsid w:val="00EA03F0"/>
    <w:rsid w:val="00EA2568"/>
    <w:rsid w:val="00EA2B19"/>
    <w:rsid w:val="00EA3CE8"/>
    <w:rsid w:val="00EA465C"/>
    <w:rsid w:val="00EA4819"/>
    <w:rsid w:val="00EA4BBD"/>
    <w:rsid w:val="00EA4F7C"/>
    <w:rsid w:val="00EA53EB"/>
    <w:rsid w:val="00EA61E7"/>
    <w:rsid w:val="00EA7569"/>
    <w:rsid w:val="00EA791A"/>
    <w:rsid w:val="00EA7D5E"/>
    <w:rsid w:val="00EB024A"/>
    <w:rsid w:val="00EB3380"/>
    <w:rsid w:val="00EB384D"/>
    <w:rsid w:val="00EB3F30"/>
    <w:rsid w:val="00EB4774"/>
    <w:rsid w:val="00EC1D9A"/>
    <w:rsid w:val="00EC23F8"/>
    <w:rsid w:val="00EC3462"/>
    <w:rsid w:val="00EC3F0B"/>
    <w:rsid w:val="00EC4104"/>
    <w:rsid w:val="00EC54CB"/>
    <w:rsid w:val="00EC57C3"/>
    <w:rsid w:val="00EC6354"/>
    <w:rsid w:val="00EC659A"/>
    <w:rsid w:val="00EC7CBF"/>
    <w:rsid w:val="00ED0284"/>
    <w:rsid w:val="00ED05FA"/>
    <w:rsid w:val="00ED14F8"/>
    <w:rsid w:val="00ED3053"/>
    <w:rsid w:val="00ED7261"/>
    <w:rsid w:val="00ED7D2B"/>
    <w:rsid w:val="00EE11A0"/>
    <w:rsid w:val="00EE15B4"/>
    <w:rsid w:val="00EE2AFC"/>
    <w:rsid w:val="00EE34CE"/>
    <w:rsid w:val="00EE357C"/>
    <w:rsid w:val="00EF2C4A"/>
    <w:rsid w:val="00EF54BD"/>
    <w:rsid w:val="00EF7C22"/>
    <w:rsid w:val="00F013B7"/>
    <w:rsid w:val="00F02785"/>
    <w:rsid w:val="00F02BDE"/>
    <w:rsid w:val="00F02FFB"/>
    <w:rsid w:val="00F0557B"/>
    <w:rsid w:val="00F0694C"/>
    <w:rsid w:val="00F06B72"/>
    <w:rsid w:val="00F079A7"/>
    <w:rsid w:val="00F10B57"/>
    <w:rsid w:val="00F10FCC"/>
    <w:rsid w:val="00F17354"/>
    <w:rsid w:val="00F20C0B"/>
    <w:rsid w:val="00F2188D"/>
    <w:rsid w:val="00F224F8"/>
    <w:rsid w:val="00F24451"/>
    <w:rsid w:val="00F2484B"/>
    <w:rsid w:val="00F25512"/>
    <w:rsid w:val="00F26261"/>
    <w:rsid w:val="00F26AB5"/>
    <w:rsid w:val="00F26BCF"/>
    <w:rsid w:val="00F27656"/>
    <w:rsid w:val="00F31279"/>
    <w:rsid w:val="00F33184"/>
    <w:rsid w:val="00F3571C"/>
    <w:rsid w:val="00F35E45"/>
    <w:rsid w:val="00F36839"/>
    <w:rsid w:val="00F3783C"/>
    <w:rsid w:val="00F40E0A"/>
    <w:rsid w:val="00F4135F"/>
    <w:rsid w:val="00F433AE"/>
    <w:rsid w:val="00F43DF5"/>
    <w:rsid w:val="00F4482D"/>
    <w:rsid w:val="00F50C8E"/>
    <w:rsid w:val="00F52581"/>
    <w:rsid w:val="00F5272F"/>
    <w:rsid w:val="00F5316D"/>
    <w:rsid w:val="00F532C9"/>
    <w:rsid w:val="00F53F8B"/>
    <w:rsid w:val="00F54651"/>
    <w:rsid w:val="00F57874"/>
    <w:rsid w:val="00F64058"/>
    <w:rsid w:val="00F65113"/>
    <w:rsid w:val="00F66F5B"/>
    <w:rsid w:val="00F670FE"/>
    <w:rsid w:val="00F70B7F"/>
    <w:rsid w:val="00F70D65"/>
    <w:rsid w:val="00F711A5"/>
    <w:rsid w:val="00F71A41"/>
    <w:rsid w:val="00F72C84"/>
    <w:rsid w:val="00F754C0"/>
    <w:rsid w:val="00F7621C"/>
    <w:rsid w:val="00F80B47"/>
    <w:rsid w:val="00F81D0F"/>
    <w:rsid w:val="00F82729"/>
    <w:rsid w:val="00F83FFD"/>
    <w:rsid w:val="00F84B40"/>
    <w:rsid w:val="00F84D33"/>
    <w:rsid w:val="00F852EE"/>
    <w:rsid w:val="00F907F2"/>
    <w:rsid w:val="00F91C62"/>
    <w:rsid w:val="00F91E15"/>
    <w:rsid w:val="00F93512"/>
    <w:rsid w:val="00F938D3"/>
    <w:rsid w:val="00F95EBF"/>
    <w:rsid w:val="00F97217"/>
    <w:rsid w:val="00F9737A"/>
    <w:rsid w:val="00F97531"/>
    <w:rsid w:val="00F97867"/>
    <w:rsid w:val="00F97C81"/>
    <w:rsid w:val="00FA1070"/>
    <w:rsid w:val="00FA5150"/>
    <w:rsid w:val="00FA51EF"/>
    <w:rsid w:val="00FA5F77"/>
    <w:rsid w:val="00FA6054"/>
    <w:rsid w:val="00FA6993"/>
    <w:rsid w:val="00FA79F4"/>
    <w:rsid w:val="00FA7B2A"/>
    <w:rsid w:val="00FB0D7D"/>
    <w:rsid w:val="00FB234D"/>
    <w:rsid w:val="00FB3671"/>
    <w:rsid w:val="00FB6037"/>
    <w:rsid w:val="00FB60A8"/>
    <w:rsid w:val="00FB6C01"/>
    <w:rsid w:val="00FB74AE"/>
    <w:rsid w:val="00FC1820"/>
    <w:rsid w:val="00FC18CF"/>
    <w:rsid w:val="00FC4872"/>
    <w:rsid w:val="00FC7506"/>
    <w:rsid w:val="00FD011B"/>
    <w:rsid w:val="00FD1EDC"/>
    <w:rsid w:val="00FD5316"/>
    <w:rsid w:val="00FD5740"/>
    <w:rsid w:val="00FD7B16"/>
    <w:rsid w:val="00FE017A"/>
    <w:rsid w:val="00FE1E81"/>
    <w:rsid w:val="00FE28C1"/>
    <w:rsid w:val="00FE372F"/>
    <w:rsid w:val="00FE67CE"/>
    <w:rsid w:val="00FE7E72"/>
    <w:rsid w:val="00FF1FE3"/>
    <w:rsid w:val="00FF4B46"/>
    <w:rsid w:val="00FF629A"/>
    <w:rsid w:val="00FF62D7"/>
    <w:rsid w:val="00FF6DB2"/>
    <w:rsid w:val="00FF74E8"/>
    <w:rsid w:val="00FF7E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85D39"/>
  <w15:chartTrackingRefBased/>
  <w15:docId w15:val="{B3254829-FD0F-4215-962D-4AEA1D46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A3DAF"/>
    <w:pPr>
      <w:spacing w:line="360" w:lineRule="auto"/>
      <w:jc w:val="both"/>
    </w:pPr>
    <w:rPr>
      <w:rFonts w:ascii="Arial" w:hAnsi="Arial"/>
      <w:sz w:val="24"/>
      <w:lang w:eastAsia="de-DE"/>
    </w:rPr>
  </w:style>
  <w:style w:type="paragraph" w:styleId="berschrift1">
    <w:name w:val="heading 1"/>
    <w:basedOn w:val="Standard"/>
    <w:next w:val="berschrift2"/>
    <w:link w:val="berschrift1Zchn"/>
    <w:qFormat/>
    <w:rsid w:val="007E4FA4"/>
    <w:pPr>
      <w:keepNext/>
      <w:numPr>
        <w:numId w:val="1"/>
      </w:numPr>
      <w:tabs>
        <w:tab w:val="clear" w:pos="716"/>
        <w:tab w:val="left" w:pos="567"/>
      </w:tabs>
      <w:spacing w:before="480" w:after="120" w:line="240" w:lineRule="auto"/>
      <w:ind w:left="567" w:hanging="567"/>
      <w:jc w:val="left"/>
      <w:outlineLvl w:val="0"/>
    </w:pPr>
    <w:rPr>
      <w:b/>
      <w:sz w:val="28"/>
    </w:rPr>
  </w:style>
  <w:style w:type="paragraph" w:styleId="berschrift2">
    <w:name w:val="heading 2"/>
    <w:basedOn w:val="berschrift1"/>
    <w:next w:val="berschrift3"/>
    <w:link w:val="berschrift2Zchn"/>
    <w:qFormat/>
    <w:rsid w:val="007E4FA4"/>
    <w:pPr>
      <w:numPr>
        <w:ilvl w:val="1"/>
      </w:numPr>
      <w:tabs>
        <w:tab w:val="clear" w:pos="576"/>
        <w:tab w:val="left" w:pos="851"/>
      </w:tabs>
      <w:spacing w:before="120"/>
      <w:ind w:left="851" w:hanging="851"/>
      <w:outlineLvl w:val="1"/>
    </w:pPr>
    <w:rPr>
      <w:sz w:val="26"/>
    </w:rPr>
  </w:style>
  <w:style w:type="paragraph" w:styleId="berschrift3">
    <w:name w:val="heading 3"/>
    <w:basedOn w:val="berschrift2"/>
    <w:next w:val="Standard"/>
    <w:link w:val="berschrift3Zchn"/>
    <w:qFormat/>
    <w:rsid w:val="007E4FA4"/>
    <w:pPr>
      <w:numPr>
        <w:ilvl w:val="2"/>
      </w:numPr>
      <w:tabs>
        <w:tab w:val="clear" w:pos="851"/>
        <w:tab w:val="left" w:pos="1134"/>
      </w:tabs>
      <w:ind w:left="1134" w:hanging="1134"/>
      <w:outlineLvl w:val="2"/>
    </w:pPr>
    <w:rPr>
      <w:sz w:val="24"/>
    </w:rPr>
  </w:style>
  <w:style w:type="paragraph" w:styleId="berschrift4">
    <w:name w:val="heading 4"/>
    <w:basedOn w:val="Standard"/>
    <w:next w:val="Standard"/>
    <w:qFormat/>
    <w:rsid w:val="00517C96"/>
    <w:pPr>
      <w:keepNext/>
      <w:numPr>
        <w:ilvl w:val="3"/>
        <w:numId w:val="1"/>
      </w:numPr>
      <w:spacing w:before="240" w:after="60"/>
      <w:outlineLvl w:val="3"/>
    </w:pPr>
    <w:rPr>
      <w:b/>
    </w:rPr>
  </w:style>
  <w:style w:type="paragraph" w:styleId="berschrift5">
    <w:name w:val="heading 5"/>
    <w:basedOn w:val="Standard"/>
    <w:next w:val="Standard"/>
    <w:qFormat/>
    <w:rsid w:val="00517C96"/>
    <w:pPr>
      <w:numPr>
        <w:ilvl w:val="4"/>
        <w:numId w:val="1"/>
      </w:numPr>
      <w:spacing w:before="240" w:after="60"/>
      <w:outlineLvl w:val="4"/>
    </w:pPr>
    <w:rPr>
      <w:sz w:val="22"/>
    </w:rPr>
  </w:style>
  <w:style w:type="paragraph" w:styleId="berschrift6">
    <w:name w:val="heading 6"/>
    <w:basedOn w:val="Standard"/>
    <w:next w:val="Standard"/>
    <w:qFormat/>
    <w:rsid w:val="00517C96"/>
    <w:pPr>
      <w:numPr>
        <w:ilvl w:val="5"/>
        <w:numId w:val="1"/>
      </w:numPr>
      <w:spacing w:before="240" w:after="60"/>
      <w:outlineLvl w:val="5"/>
    </w:pPr>
    <w:rPr>
      <w:rFonts w:ascii="Times New Roman" w:hAnsi="Times New Roman"/>
      <w:i/>
      <w:sz w:val="22"/>
    </w:rPr>
  </w:style>
  <w:style w:type="paragraph" w:styleId="berschrift7">
    <w:name w:val="heading 7"/>
    <w:basedOn w:val="Standard"/>
    <w:next w:val="Standard"/>
    <w:qFormat/>
    <w:rsid w:val="00517C96"/>
    <w:pPr>
      <w:numPr>
        <w:ilvl w:val="6"/>
        <w:numId w:val="1"/>
      </w:numPr>
      <w:spacing w:before="240" w:after="60"/>
      <w:outlineLvl w:val="6"/>
    </w:pPr>
    <w:rPr>
      <w:sz w:val="20"/>
    </w:rPr>
  </w:style>
  <w:style w:type="paragraph" w:styleId="berschrift8">
    <w:name w:val="heading 8"/>
    <w:basedOn w:val="Standard"/>
    <w:next w:val="Standard"/>
    <w:qFormat/>
    <w:rsid w:val="00517C96"/>
    <w:pPr>
      <w:numPr>
        <w:ilvl w:val="7"/>
        <w:numId w:val="1"/>
      </w:numPr>
      <w:spacing w:before="240" w:after="60"/>
      <w:outlineLvl w:val="7"/>
    </w:pPr>
    <w:rPr>
      <w:i/>
      <w:sz w:val="20"/>
    </w:rPr>
  </w:style>
  <w:style w:type="paragraph" w:styleId="berschrift9">
    <w:name w:val="heading 9"/>
    <w:basedOn w:val="Standard"/>
    <w:next w:val="Standard"/>
    <w:qFormat/>
    <w:rsid w:val="00517C96"/>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7E4FA4"/>
    <w:rPr>
      <w:rFonts w:ascii="Arial" w:hAnsi="Arial"/>
      <w:b/>
      <w:sz w:val="24"/>
      <w:lang w:eastAsia="de-DE"/>
    </w:rPr>
  </w:style>
  <w:style w:type="character" w:customStyle="1" w:styleId="berschrift2Zchn">
    <w:name w:val="Überschrift 2 Zchn"/>
    <w:link w:val="berschrift2"/>
    <w:rsid w:val="007E4FA4"/>
    <w:rPr>
      <w:rFonts w:ascii="Arial" w:hAnsi="Arial"/>
      <w:b/>
      <w:sz w:val="26"/>
      <w:lang w:eastAsia="de-DE"/>
    </w:rPr>
  </w:style>
  <w:style w:type="character" w:customStyle="1" w:styleId="berschrift1Zchn">
    <w:name w:val="Überschrift 1 Zchn"/>
    <w:link w:val="berschrift1"/>
    <w:rsid w:val="007E4FA4"/>
    <w:rPr>
      <w:rFonts w:ascii="Arial" w:hAnsi="Arial"/>
      <w:b/>
      <w:sz w:val="28"/>
      <w:lang w:eastAsia="de-DE"/>
    </w:rPr>
  </w:style>
  <w:style w:type="character" w:styleId="Funotenzeichen">
    <w:name w:val="footnote reference"/>
    <w:semiHidden/>
    <w:rsid w:val="002F5A55"/>
    <w:rPr>
      <w:rFonts w:ascii="Arial" w:hAnsi="Arial"/>
      <w:dstrike w:val="0"/>
      <w:sz w:val="24"/>
      <w:vertAlign w:val="superscript"/>
    </w:rPr>
  </w:style>
  <w:style w:type="paragraph" w:styleId="Funotentext">
    <w:name w:val="footnote text"/>
    <w:basedOn w:val="Standard"/>
    <w:link w:val="FunotentextZchn"/>
    <w:autoRedefine/>
    <w:rsid w:val="002F5A55"/>
    <w:pPr>
      <w:tabs>
        <w:tab w:val="left" w:pos="425"/>
      </w:tabs>
      <w:spacing w:after="60" w:line="240" w:lineRule="auto"/>
      <w:ind w:left="425" w:hanging="425"/>
      <w:jc w:val="left"/>
    </w:pPr>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Verzeichnis1">
    <w:name w:val="toc 1"/>
    <w:basedOn w:val="Standard"/>
    <w:next w:val="Standard"/>
    <w:semiHidden/>
    <w:rsid w:val="00150558"/>
    <w:pPr>
      <w:tabs>
        <w:tab w:val="left" w:pos="567"/>
        <w:tab w:val="right" w:leader="dot" w:pos="9072"/>
      </w:tabs>
      <w:spacing w:before="120" w:line="240" w:lineRule="auto"/>
      <w:ind w:left="567" w:right="567" w:hanging="567"/>
      <w:jc w:val="left"/>
    </w:pPr>
    <w:rPr>
      <w:sz w:val="28"/>
    </w:rPr>
  </w:style>
  <w:style w:type="paragraph" w:styleId="Verzeichnis2">
    <w:name w:val="toc 2"/>
    <w:basedOn w:val="Standard"/>
    <w:next w:val="Standard"/>
    <w:semiHidden/>
    <w:rsid w:val="00150558"/>
    <w:pPr>
      <w:tabs>
        <w:tab w:val="left" w:pos="1418"/>
        <w:tab w:val="right" w:leader="dot" w:pos="9072"/>
      </w:tabs>
      <w:spacing w:before="60" w:line="240" w:lineRule="auto"/>
      <w:ind w:left="1418" w:right="567" w:hanging="851"/>
      <w:jc w:val="left"/>
    </w:pPr>
    <w:rPr>
      <w:sz w:val="28"/>
    </w:rPr>
  </w:style>
  <w:style w:type="paragraph" w:styleId="Verzeichnis3">
    <w:name w:val="toc 3"/>
    <w:basedOn w:val="Standard"/>
    <w:next w:val="Standard"/>
    <w:semiHidden/>
    <w:rsid w:val="00150558"/>
    <w:pPr>
      <w:tabs>
        <w:tab w:val="left" w:pos="2410"/>
        <w:tab w:val="right" w:leader="dot" w:pos="9072"/>
      </w:tabs>
      <w:spacing w:before="60" w:line="240" w:lineRule="auto"/>
      <w:ind w:left="2410" w:right="567" w:hanging="992"/>
      <w:jc w:val="left"/>
    </w:pPr>
    <w:rPr>
      <w:sz w:val="28"/>
    </w:rPr>
  </w:style>
  <w:style w:type="paragraph" w:styleId="Verzeichnis4">
    <w:name w:val="toc 4"/>
    <w:basedOn w:val="Standard"/>
    <w:next w:val="Standard"/>
    <w:autoRedefine/>
    <w:semiHidden/>
    <w:pPr>
      <w:ind w:left="720"/>
    </w:pPr>
  </w:style>
  <w:style w:type="paragraph" w:styleId="Verzeichnis5">
    <w:name w:val="toc 5"/>
    <w:basedOn w:val="Standard"/>
    <w:next w:val="Standard"/>
    <w:autoRedefine/>
    <w:semiHidden/>
    <w:pPr>
      <w:ind w:left="960"/>
    </w:p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styleId="Textkrper">
    <w:name w:val="Body Text"/>
    <w:basedOn w:val="Standard"/>
    <w:rsid w:val="00C46BC2"/>
    <w:rPr>
      <w:rFonts w:ascii="Futura Md BT" w:hAnsi="Futura Md BT"/>
      <w:sz w:val="30"/>
    </w:rPr>
  </w:style>
  <w:style w:type="paragraph" w:styleId="Titel">
    <w:name w:val="Title"/>
    <w:basedOn w:val="berschrift1"/>
    <w:next w:val="Standard"/>
    <w:qFormat/>
    <w:pPr>
      <w:numPr>
        <w:numId w:val="0"/>
      </w:numPr>
      <w:spacing w:after="60"/>
    </w:pPr>
  </w:style>
  <w:style w:type="paragraph" w:styleId="Textkrper-Zeileneinzug">
    <w:name w:val="Body Text Indent"/>
    <w:basedOn w:val="Standard"/>
    <w:rsid w:val="00C46BC2"/>
    <w:pPr>
      <w:spacing w:after="120"/>
      <w:ind w:left="283"/>
    </w:pPr>
  </w:style>
  <w:style w:type="paragraph" w:styleId="Textkrper-Einzug2">
    <w:name w:val="Body Text Indent 2"/>
    <w:basedOn w:val="Standard"/>
    <w:rsid w:val="00C46BC2"/>
    <w:pPr>
      <w:spacing w:after="120" w:line="480" w:lineRule="auto"/>
      <w:ind w:left="283"/>
    </w:pPr>
  </w:style>
  <w:style w:type="paragraph" w:styleId="Textkrper-Einzug3">
    <w:name w:val="Body Text Indent 3"/>
    <w:basedOn w:val="Standard"/>
    <w:rsid w:val="00C46BC2"/>
    <w:pPr>
      <w:spacing w:after="120"/>
      <w:ind w:left="283"/>
    </w:pPr>
    <w:rPr>
      <w:sz w:val="16"/>
      <w:szCs w:val="16"/>
    </w:rPr>
  </w:style>
  <w:style w:type="paragraph" w:styleId="Textkrper3">
    <w:name w:val="Body Text 3"/>
    <w:basedOn w:val="Standard"/>
    <w:rsid w:val="00C46BC2"/>
    <w:pPr>
      <w:spacing w:after="120"/>
    </w:pPr>
    <w:rPr>
      <w:sz w:val="16"/>
      <w:szCs w:val="16"/>
    </w:rPr>
  </w:style>
  <w:style w:type="character" w:styleId="Hyperlink">
    <w:name w:val="Hyperlink"/>
    <w:rsid w:val="00FB0D7D"/>
    <w:rPr>
      <w:color w:val="0000FF"/>
      <w:u w:val="single"/>
    </w:rPr>
  </w:style>
  <w:style w:type="paragraph" w:styleId="Sprechblasentext">
    <w:name w:val="Balloon Text"/>
    <w:basedOn w:val="Standard"/>
    <w:semiHidden/>
    <w:rsid w:val="003257D3"/>
    <w:rPr>
      <w:rFonts w:ascii="Tahoma" w:hAnsi="Tahoma" w:cs="Tahoma"/>
      <w:sz w:val="16"/>
      <w:szCs w:val="16"/>
    </w:rPr>
  </w:style>
  <w:style w:type="paragraph" w:styleId="StandardWeb">
    <w:name w:val="Normal (Web)"/>
    <w:basedOn w:val="Standard"/>
    <w:link w:val="StandardWebZchn"/>
    <w:rsid w:val="00156A01"/>
    <w:pPr>
      <w:spacing w:before="100" w:beforeAutospacing="1" w:after="100" w:afterAutospacing="1"/>
    </w:pPr>
    <w:rPr>
      <w:rFonts w:cs="Arial"/>
      <w:szCs w:val="24"/>
      <w:lang w:val="de-DE"/>
    </w:rPr>
  </w:style>
  <w:style w:type="paragraph" w:customStyle="1" w:styleId="Formatvorlageberschrift2Arial14ptBlockLinks0cmErsteZeil">
    <w:name w:val="Formatvorlage Überschrift 2 + Arial 14 pt Block Links:  0 cm Erste Zeil..."/>
    <w:basedOn w:val="berschrift2"/>
    <w:rsid w:val="00291D2A"/>
    <w:pPr>
      <w:spacing w:before="0" w:after="360" w:line="360" w:lineRule="auto"/>
      <w:ind w:left="0" w:firstLine="0"/>
      <w:jc w:val="both"/>
    </w:pPr>
    <w:rPr>
      <w:bCs/>
      <w:sz w:val="28"/>
    </w:rPr>
  </w:style>
  <w:style w:type="paragraph" w:customStyle="1" w:styleId="Formatvorlageberschrift116ptNichtFettLinks0cmErsteZeile">
    <w:name w:val="Formatvorlage Überschrift 1 + 16 pt Nicht Fett Links:  0 cm Erste Zeile:..."/>
    <w:basedOn w:val="berschrift1"/>
    <w:rsid w:val="00291D2A"/>
    <w:pPr>
      <w:spacing w:after="360" w:line="360" w:lineRule="auto"/>
      <w:ind w:left="0" w:firstLine="0"/>
    </w:pPr>
  </w:style>
  <w:style w:type="paragraph" w:customStyle="1" w:styleId="Spezial-Standard">
    <w:name w:val="Spezial-Standard"/>
    <w:rsid w:val="00CA2107"/>
    <w:pPr>
      <w:jc w:val="both"/>
    </w:pPr>
    <w:rPr>
      <w:rFonts w:ascii="Arial" w:hAnsi="Arial"/>
      <w:sz w:val="24"/>
      <w:lang w:val="de-DE" w:eastAsia="de-DE"/>
    </w:rPr>
  </w:style>
  <w:style w:type="paragraph" w:customStyle="1" w:styleId="Titel1">
    <w:name w:val="Titel 1"/>
    <w:basedOn w:val="berschrift1"/>
    <w:next w:val="Standard"/>
    <w:rsid w:val="00914933"/>
    <w:pPr>
      <w:numPr>
        <w:numId w:val="2"/>
      </w:numPr>
      <w:tabs>
        <w:tab w:val="left" w:pos="9072"/>
      </w:tabs>
      <w:spacing w:line="360" w:lineRule="auto"/>
      <w:ind w:left="357" w:hanging="357"/>
      <w:jc w:val="both"/>
    </w:pPr>
    <w:rPr>
      <w:lang w:val="de-DE"/>
    </w:rPr>
  </w:style>
  <w:style w:type="paragraph" w:customStyle="1" w:styleId="Titel2">
    <w:name w:val="Titel 2"/>
    <w:basedOn w:val="berschrift2"/>
    <w:next w:val="Standard"/>
    <w:rsid w:val="00914933"/>
    <w:pPr>
      <w:numPr>
        <w:numId w:val="3"/>
      </w:numPr>
      <w:tabs>
        <w:tab w:val="left" w:pos="1134"/>
        <w:tab w:val="left" w:pos="9072"/>
      </w:tabs>
      <w:spacing w:after="180"/>
      <w:jc w:val="both"/>
    </w:pPr>
    <w:rPr>
      <w:lang w:val="de-DE"/>
    </w:rPr>
  </w:style>
  <w:style w:type="paragraph" w:customStyle="1" w:styleId="Titel3">
    <w:name w:val="Titel 3"/>
    <w:basedOn w:val="berschrift3"/>
    <w:next w:val="Standard"/>
    <w:rsid w:val="00914933"/>
    <w:pPr>
      <w:numPr>
        <w:ilvl w:val="0"/>
        <w:numId w:val="0"/>
      </w:numPr>
      <w:tabs>
        <w:tab w:val="left" w:pos="9072"/>
      </w:tabs>
      <w:spacing w:after="180"/>
      <w:jc w:val="both"/>
    </w:pPr>
    <w:rPr>
      <w:lang w:val="de-DE"/>
    </w:rPr>
  </w:style>
  <w:style w:type="paragraph" w:customStyle="1" w:styleId="Titel4">
    <w:name w:val="Titel 4"/>
    <w:basedOn w:val="berschrift4"/>
    <w:next w:val="Standard"/>
    <w:rsid w:val="00914933"/>
    <w:pPr>
      <w:numPr>
        <w:ilvl w:val="0"/>
        <w:numId w:val="0"/>
      </w:numPr>
      <w:tabs>
        <w:tab w:val="left" w:pos="1134"/>
      </w:tabs>
      <w:ind w:left="1134" w:hanging="1134"/>
    </w:pPr>
    <w:rPr>
      <w:b w:val="0"/>
      <w:bCs/>
      <w:szCs w:val="24"/>
      <w:lang w:val="de-DE"/>
    </w:rPr>
  </w:style>
  <w:style w:type="paragraph" w:customStyle="1" w:styleId="Titel5">
    <w:name w:val="Titel 5"/>
    <w:basedOn w:val="berschrift5"/>
    <w:next w:val="Standard"/>
    <w:rsid w:val="00914933"/>
    <w:pPr>
      <w:numPr>
        <w:ilvl w:val="0"/>
        <w:numId w:val="0"/>
      </w:numPr>
      <w:tabs>
        <w:tab w:val="left" w:pos="1134"/>
      </w:tabs>
      <w:ind w:left="1134" w:hanging="1134"/>
    </w:pPr>
    <w:rPr>
      <w:bCs/>
      <w:iCs/>
      <w:sz w:val="24"/>
      <w:szCs w:val="26"/>
      <w:lang w:val="de-DE"/>
    </w:rPr>
  </w:style>
  <w:style w:type="paragraph" w:styleId="Index3">
    <w:name w:val="index 3"/>
    <w:basedOn w:val="Standard"/>
    <w:next w:val="Standard"/>
    <w:autoRedefine/>
    <w:semiHidden/>
    <w:rsid w:val="00914933"/>
    <w:pPr>
      <w:ind w:left="720" w:right="1021" w:hanging="238"/>
    </w:pPr>
    <w:rPr>
      <w:lang w:val="de-DE"/>
    </w:rPr>
  </w:style>
  <w:style w:type="paragraph" w:customStyle="1" w:styleId="Formatvorlage2">
    <w:name w:val="Formatvorlage2"/>
    <w:basedOn w:val="Verzeichnis1"/>
    <w:rsid w:val="00914933"/>
    <w:pPr>
      <w:tabs>
        <w:tab w:val="clear" w:pos="567"/>
        <w:tab w:val="left" w:pos="709"/>
      </w:tabs>
      <w:spacing w:before="0" w:after="120" w:line="360" w:lineRule="atLeast"/>
      <w:ind w:left="709" w:right="0" w:hanging="709"/>
    </w:pPr>
    <w:rPr>
      <w:b/>
      <w:bCs/>
      <w:noProof/>
      <w:szCs w:val="24"/>
      <w:lang w:val="de-DE"/>
    </w:rPr>
  </w:style>
  <w:style w:type="paragraph" w:customStyle="1" w:styleId="Formatvorlage3">
    <w:name w:val="Formatvorlage3"/>
    <w:basedOn w:val="Standard"/>
    <w:rsid w:val="00914933"/>
    <w:rPr>
      <w:b/>
      <w:szCs w:val="24"/>
    </w:rPr>
  </w:style>
  <w:style w:type="character" w:customStyle="1" w:styleId="FormatvorlageKomplexArialSchwarz">
    <w:name w:val="Formatvorlage (Komplex) Arial Schwarz"/>
    <w:rsid w:val="00914933"/>
    <w:rPr>
      <w:rFonts w:cs="Arial"/>
      <w:smallCaps/>
      <w:dstrike w:val="0"/>
      <w:color w:val="000000"/>
      <w:sz w:val="24"/>
      <w:vertAlign w:val="baseline"/>
    </w:rPr>
  </w:style>
  <w:style w:type="paragraph" w:customStyle="1" w:styleId="TITEL0">
    <w:name w:val="TITEL"/>
    <w:basedOn w:val="Standard"/>
    <w:rsid w:val="00914933"/>
    <w:pPr>
      <w:pBdr>
        <w:bottom w:val="single" w:sz="6" w:space="6" w:color="auto"/>
      </w:pBdr>
      <w:overflowPunct w:val="0"/>
      <w:autoSpaceDE w:val="0"/>
      <w:autoSpaceDN w:val="0"/>
      <w:adjustRightInd w:val="0"/>
      <w:spacing w:after="120"/>
      <w:textAlignment w:val="baseline"/>
    </w:pPr>
    <w:rPr>
      <w:rFonts w:cs="Arial"/>
      <w:b/>
      <w:bCs/>
      <w:sz w:val="28"/>
      <w:szCs w:val="28"/>
      <w:lang w:val="de-DE"/>
    </w:rPr>
  </w:style>
  <w:style w:type="paragraph" w:customStyle="1" w:styleId="INHALTSVERZEbene1">
    <w:name w:val="INHALTSVERZ Ebene 1"/>
    <w:basedOn w:val="Standard"/>
    <w:rsid w:val="00914933"/>
    <w:pPr>
      <w:keepNext/>
      <w:tabs>
        <w:tab w:val="left" w:leader="dot" w:pos="576"/>
        <w:tab w:val="left" w:leader="dot" w:pos="9072"/>
      </w:tabs>
      <w:overflowPunct w:val="0"/>
      <w:autoSpaceDE w:val="0"/>
      <w:autoSpaceDN w:val="0"/>
      <w:adjustRightInd w:val="0"/>
      <w:ind w:left="573" w:hanging="573"/>
      <w:textAlignment w:val="baseline"/>
    </w:pPr>
    <w:rPr>
      <w:rFonts w:cs="Arial"/>
      <w:b/>
      <w:bCs/>
      <w:szCs w:val="24"/>
      <w:lang w:val="de-DE"/>
    </w:rPr>
  </w:style>
  <w:style w:type="paragraph" w:customStyle="1" w:styleId="Formatvorlage1">
    <w:name w:val="Formatvorlage1"/>
    <w:basedOn w:val="Verzeichnis1"/>
    <w:rsid w:val="00914933"/>
    <w:pPr>
      <w:tabs>
        <w:tab w:val="clear" w:pos="567"/>
        <w:tab w:val="clear" w:pos="9072"/>
        <w:tab w:val="left" w:pos="480"/>
        <w:tab w:val="right" w:leader="dot" w:pos="9061"/>
      </w:tabs>
      <w:overflowPunct w:val="0"/>
      <w:autoSpaceDE w:val="0"/>
      <w:autoSpaceDN w:val="0"/>
      <w:adjustRightInd w:val="0"/>
      <w:spacing w:before="0" w:after="120" w:line="360" w:lineRule="atLeast"/>
      <w:ind w:left="482" w:right="0" w:hanging="482"/>
      <w:textAlignment w:val="baseline"/>
    </w:pPr>
    <w:rPr>
      <w:rFonts w:cs="Arial"/>
      <w:b/>
      <w:bCs/>
      <w:noProof/>
      <w:lang w:val="de-DE"/>
    </w:rPr>
  </w:style>
  <w:style w:type="paragraph" w:customStyle="1" w:styleId="Formatvorlageberschrift1Vor025cmHngend076cmVor24pt">
    <w:name w:val="Formatvorlage Überschrift 1 + Vor:  0.25 cm Hängend:  0.76 cm Vor:  24 pt..."/>
    <w:basedOn w:val="berschrift1"/>
    <w:rsid w:val="00914933"/>
    <w:pPr>
      <w:tabs>
        <w:tab w:val="left" w:pos="709"/>
        <w:tab w:val="num" w:pos="851"/>
        <w:tab w:val="left" w:pos="9072"/>
      </w:tabs>
      <w:spacing w:after="360" w:line="360" w:lineRule="auto"/>
      <w:ind w:left="431" w:hanging="431"/>
      <w:jc w:val="both"/>
    </w:pPr>
    <w:rPr>
      <w:bCs/>
      <w:lang w:val="de-DE"/>
    </w:rPr>
  </w:style>
  <w:style w:type="paragraph" w:customStyle="1" w:styleId="Formatvorlageberschrift1Vor24ptNach18ptZeilenabstand1">
    <w:name w:val="Formatvorlage Überschrift 1 + Vor:  24 pt Nach:  18 pt Zeilenabstand:  1..."/>
    <w:basedOn w:val="berschrift1"/>
    <w:rsid w:val="00914933"/>
    <w:pPr>
      <w:tabs>
        <w:tab w:val="left" w:pos="709"/>
        <w:tab w:val="num" w:pos="851"/>
        <w:tab w:val="left" w:pos="9072"/>
      </w:tabs>
      <w:spacing w:after="360" w:line="360" w:lineRule="auto"/>
      <w:ind w:left="851" w:hanging="851"/>
      <w:jc w:val="both"/>
    </w:pPr>
    <w:rPr>
      <w:bCs/>
      <w:lang w:val="de-DE"/>
    </w:rPr>
  </w:style>
  <w:style w:type="paragraph" w:customStyle="1" w:styleId="Formatvorlageberschrift1Vor0cmHngend101cmVor6ptNa">
    <w:name w:val="Formatvorlage Überschrift 1 + Vor:  0 cm Hängend:  1.01 cm Vor:  6 pt Na..."/>
    <w:basedOn w:val="berschrift1"/>
    <w:rsid w:val="00914933"/>
    <w:pPr>
      <w:tabs>
        <w:tab w:val="left" w:pos="709"/>
        <w:tab w:val="num" w:pos="851"/>
        <w:tab w:val="left" w:pos="9072"/>
      </w:tabs>
      <w:spacing w:before="360" w:line="440" w:lineRule="atLeast"/>
      <w:ind w:left="573" w:hanging="573"/>
      <w:jc w:val="both"/>
    </w:pPr>
    <w:rPr>
      <w:lang w:val="de-DE"/>
    </w:rPr>
  </w:style>
  <w:style w:type="paragraph" w:customStyle="1" w:styleId="Formatvorlage">
    <w:name w:val="Formatvorlage"/>
    <w:rsid w:val="00914933"/>
    <w:pPr>
      <w:widowControl w:val="0"/>
      <w:autoSpaceDE w:val="0"/>
      <w:autoSpaceDN w:val="0"/>
      <w:adjustRightInd w:val="0"/>
    </w:pPr>
    <w:rPr>
      <w:rFonts w:ascii="Arial" w:hAnsi="Arial" w:cs="Arial"/>
      <w:sz w:val="24"/>
      <w:szCs w:val="24"/>
      <w:lang w:val="de-DE" w:eastAsia="de-DE"/>
    </w:rPr>
  </w:style>
  <w:style w:type="character" w:customStyle="1" w:styleId="a">
    <w:name w:val="a"/>
    <w:basedOn w:val="Absatz-Standardschriftart"/>
    <w:rsid w:val="00914933"/>
  </w:style>
  <w:style w:type="character" w:styleId="BesuchterLink">
    <w:name w:val="FollowedHyperlink"/>
    <w:rsid w:val="00914933"/>
    <w:rPr>
      <w:color w:val="800080"/>
      <w:u w:val="single"/>
    </w:rPr>
  </w:style>
  <w:style w:type="character" w:customStyle="1" w:styleId="txt12pxbold1">
    <w:name w:val="txt12pxbold1"/>
    <w:rsid w:val="00914933"/>
    <w:rPr>
      <w:rFonts w:ascii="Arial" w:hAnsi="Arial" w:cs="Arial" w:hint="default"/>
      <w:b/>
      <w:bCs/>
      <w:sz w:val="12"/>
      <w:szCs w:val="12"/>
    </w:rPr>
  </w:style>
  <w:style w:type="paragraph" w:styleId="Endnotentext">
    <w:name w:val="endnote text"/>
    <w:basedOn w:val="Standard"/>
    <w:semiHidden/>
    <w:rsid w:val="00914933"/>
    <w:rPr>
      <w:sz w:val="20"/>
      <w:lang w:val="de-DE"/>
    </w:rPr>
  </w:style>
  <w:style w:type="paragraph" w:customStyle="1" w:styleId="Formatvorlageberschrift1BlockNach6ptZeilenabstand15Zeilen">
    <w:name w:val="Formatvorlage Überschrift 1 + Block Nach:  6 pt Zeilenabstand:  15 Zeilen"/>
    <w:basedOn w:val="berschrift1"/>
    <w:rsid w:val="007E4FA4"/>
    <w:pPr>
      <w:spacing w:line="360" w:lineRule="auto"/>
      <w:jc w:val="both"/>
    </w:pPr>
    <w:rPr>
      <w:bCs/>
    </w:rPr>
  </w:style>
  <w:style w:type="paragraph" w:customStyle="1" w:styleId="Formatvorlageberschrift1BlockZeilenabstand15Zeilen">
    <w:name w:val="Formatvorlage Überschrift 1 + Block Zeilenabstand:  15 Zeilen"/>
    <w:basedOn w:val="berschrift1"/>
    <w:rsid w:val="00700B09"/>
    <w:pPr>
      <w:spacing w:line="360" w:lineRule="auto"/>
      <w:jc w:val="both"/>
    </w:pPr>
    <w:rPr>
      <w:bCs/>
    </w:rPr>
  </w:style>
  <w:style w:type="paragraph" w:styleId="HTMLVorformatiert">
    <w:name w:val="HTML Preformatted"/>
    <w:basedOn w:val="Standard"/>
    <w:rsid w:val="00BD4B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5" w:lineRule="atLeast"/>
      <w:jc w:val="left"/>
    </w:pPr>
    <w:rPr>
      <w:rFonts w:cs="Arial"/>
      <w:sz w:val="17"/>
      <w:szCs w:val="17"/>
      <w:lang w:val="de-DE"/>
    </w:rPr>
  </w:style>
  <w:style w:type="character" w:customStyle="1" w:styleId="exactmatch1">
    <w:name w:val="exact_match1"/>
    <w:rsid w:val="00BD4B54"/>
    <w:rPr>
      <w:color w:val="000000"/>
      <w:shd w:val="clear" w:color="auto" w:fill="FFE26F"/>
    </w:rPr>
  </w:style>
  <w:style w:type="character" w:customStyle="1" w:styleId="artref1">
    <w:name w:val="artref1"/>
    <w:rsid w:val="00BD4B54"/>
    <w:rPr>
      <w:b/>
      <w:bCs/>
    </w:rPr>
  </w:style>
  <w:style w:type="table" w:customStyle="1" w:styleId="Tabellengitternetz">
    <w:name w:val="Tabellengitternetz"/>
    <w:basedOn w:val="NormaleTabelle"/>
    <w:rsid w:val="003816D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7B2A"/>
    <w:rPr>
      <w:sz w:val="16"/>
      <w:szCs w:val="16"/>
    </w:rPr>
  </w:style>
  <w:style w:type="paragraph" w:styleId="Kommentartext">
    <w:name w:val="annotation text"/>
    <w:basedOn w:val="Standard"/>
    <w:semiHidden/>
    <w:rsid w:val="00FA7B2A"/>
    <w:rPr>
      <w:sz w:val="20"/>
    </w:rPr>
  </w:style>
  <w:style w:type="paragraph" w:styleId="Kommentarthema">
    <w:name w:val="annotation subject"/>
    <w:basedOn w:val="Kommentartext"/>
    <w:next w:val="Kommentartext"/>
    <w:semiHidden/>
    <w:rsid w:val="00980537"/>
    <w:rPr>
      <w:b/>
      <w:bCs/>
    </w:rPr>
  </w:style>
  <w:style w:type="character" w:customStyle="1" w:styleId="FunotentextZchn">
    <w:name w:val="Fußnotentext Zchn"/>
    <w:link w:val="Funotentext"/>
    <w:rsid w:val="002F5A55"/>
    <w:rPr>
      <w:rFonts w:ascii="Arial" w:hAnsi="Arial"/>
      <w:lang w:val="de-CH" w:eastAsia="de-DE" w:bidi="ar-SA"/>
    </w:rPr>
  </w:style>
  <w:style w:type="character" w:styleId="Fett">
    <w:name w:val="Strong"/>
    <w:qFormat/>
    <w:rsid w:val="00E500D4"/>
    <w:rPr>
      <w:b/>
      <w:bCs/>
    </w:rPr>
  </w:style>
  <w:style w:type="character" w:customStyle="1" w:styleId="StandardWebZchn">
    <w:name w:val="Standard (Web) Zchn"/>
    <w:link w:val="StandardWeb"/>
    <w:rsid w:val="009504F2"/>
    <w:rPr>
      <w:rFonts w:ascii="Arial" w:hAnsi="Arial" w:cs="Arial"/>
      <w:sz w:val="24"/>
      <w:szCs w:val="24"/>
      <w:lang w:val="de-DE" w:eastAsia="de-DE" w:bidi="ar-SA"/>
    </w:rPr>
  </w:style>
  <w:style w:type="character" w:customStyle="1" w:styleId="txtcontentblack1">
    <w:name w:val="txtcontentblack1"/>
    <w:rsid w:val="009504F2"/>
    <w:rPr>
      <w:rFonts w:ascii="Arial" w:hAnsi="Arial" w:cs="Arial" w:hint="default"/>
      <w:b w:val="0"/>
      <w:bCs w:val="0"/>
      <w:color w:val="000000"/>
      <w:sz w:val="14"/>
      <w:szCs w:val="14"/>
    </w:rPr>
  </w:style>
  <w:style w:type="paragraph" w:customStyle="1" w:styleId="Default">
    <w:name w:val="Default"/>
    <w:rsid w:val="00B10569"/>
    <w:pPr>
      <w:autoSpaceDE w:val="0"/>
      <w:autoSpaceDN w:val="0"/>
      <w:adjustRightInd w:val="0"/>
    </w:pPr>
    <w:rPr>
      <w:rFonts w:ascii="Arial" w:hAnsi="Arial" w:cs="Arial"/>
      <w:color w:val="000000"/>
      <w:sz w:val="24"/>
      <w:szCs w:val="24"/>
      <w:lang w:val="de-DE" w:eastAsia="de-DE"/>
    </w:rPr>
  </w:style>
  <w:style w:type="paragraph" w:styleId="Listenabsatz">
    <w:name w:val="List Paragraph"/>
    <w:basedOn w:val="Standard"/>
    <w:uiPriority w:val="34"/>
    <w:qFormat/>
    <w:rsid w:val="00686EA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5411220">
          <w:marLeft w:val="0"/>
          <w:marRight w:val="0"/>
          <w:marTop w:val="0"/>
          <w:marBottom w:val="0"/>
          <w:divBdr>
            <w:top w:val="none" w:sz="0" w:space="0" w:color="auto"/>
            <w:left w:val="none" w:sz="0" w:space="0" w:color="auto"/>
            <w:bottom w:val="none" w:sz="0" w:space="0" w:color="auto"/>
            <w:right w:val="none" w:sz="0" w:space="0" w:color="auto"/>
          </w:divBdr>
          <w:divsChild>
            <w:div w:id="5654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335">
      <w:bodyDiv w:val="1"/>
      <w:marLeft w:val="0"/>
      <w:marRight w:val="0"/>
      <w:marTop w:val="0"/>
      <w:marBottom w:val="0"/>
      <w:divBdr>
        <w:top w:val="none" w:sz="0" w:space="0" w:color="auto"/>
        <w:left w:val="none" w:sz="0" w:space="0" w:color="auto"/>
        <w:bottom w:val="none" w:sz="0" w:space="0" w:color="auto"/>
        <w:right w:val="none" w:sz="0" w:space="0" w:color="auto"/>
      </w:divBdr>
      <w:divsChild>
        <w:div w:id="23945556">
          <w:marLeft w:val="0"/>
          <w:marRight w:val="0"/>
          <w:marTop w:val="0"/>
          <w:marBottom w:val="0"/>
          <w:divBdr>
            <w:top w:val="none" w:sz="0" w:space="0" w:color="auto"/>
            <w:left w:val="none" w:sz="0" w:space="0" w:color="auto"/>
            <w:bottom w:val="none" w:sz="0" w:space="0" w:color="auto"/>
            <w:right w:val="none" w:sz="0" w:space="0" w:color="auto"/>
          </w:divBdr>
          <w:divsChild>
            <w:div w:id="706107752">
              <w:marLeft w:val="0"/>
              <w:marRight w:val="0"/>
              <w:marTop w:val="0"/>
              <w:marBottom w:val="0"/>
              <w:divBdr>
                <w:top w:val="none" w:sz="0" w:space="0" w:color="auto"/>
                <w:left w:val="none" w:sz="0" w:space="0" w:color="auto"/>
                <w:bottom w:val="none" w:sz="0" w:space="0" w:color="auto"/>
                <w:right w:val="none" w:sz="0" w:space="0" w:color="auto"/>
              </w:divBdr>
              <w:divsChild>
                <w:div w:id="177548312">
                  <w:marLeft w:val="35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3189">
      <w:bodyDiv w:val="1"/>
      <w:marLeft w:val="0"/>
      <w:marRight w:val="0"/>
      <w:marTop w:val="0"/>
      <w:marBottom w:val="0"/>
      <w:divBdr>
        <w:top w:val="none" w:sz="0" w:space="0" w:color="auto"/>
        <w:left w:val="none" w:sz="0" w:space="0" w:color="auto"/>
        <w:bottom w:val="none" w:sz="0" w:space="0" w:color="auto"/>
        <w:right w:val="none" w:sz="0" w:space="0" w:color="auto"/>
      </w:divBdr>
      <w:divsChild>
        <w:div w:id="1391076008">
          <w:marLeft w:val="0"/>
          <w:marRight w:val="0"/>
          <w:marTop w:val="0"/>
          <w:marBottom w:val="0"/>
          <w:divBdr>
            <w:top w:val="none" w:sz="0" w:space="0" w:color="auto"/>
            <w:left w:val="none" w:sz="0" w:space="0" w:color="auto"/>
            <w:bottom w:val="none" w:sz="0" w:space="0" w:color="auto"/>
            <w:right w:val="none" w:sz="0" w:space="0" w:color="auto"/>
          </w:divBdr>
          <w:divsChild>
            <w:div w:id="14972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200">
      <w:bodyDiv w:val="1"/>
      <w:marLeft w:val="0"/>
      <w:marRight w:val="0"/>
      <w:marTop w:val="0"/>
      <w:marBottom w:val="0"/>
      <w:divBdr>
        <w:top w:val="none" w:sz="0" w:space="0" w:color="auto"/>
        <w:left w:val="none" w:sz="0" w:space="0" w:color="auto"/>
        <w:bottom w:val="none" w:sz="0" w:space="0" w:color="auto"/>
        <w:right w:val="none" w:sz="0" w:space="0" w:color="auto"/>
      </w:divBdr>
      <w:divsChild>
        <w:div w:id="2103794371">
          <w:marLeft w:val="0"/>
          <w:marRight w:val="0"/>
          <w:marTop w:val="0"/>
          <w:marBottom w:val="0"/>
          <w:divBdr>
            <w:top w:val="none" w:sz="0" w:space="0" w:color="auto"/>
            <w:left w:val="none" w:sz="0" w:space="0" w:color="auto"/>
            <w:bottom w:val="none" w:sz="0" w:space="0" w:color="auto"/>
            <w:right w:val="none" w:sz="0" w:space="0" w:color="auto"/>
          </w:divBdr>
        </w:div>
      </w:divsChild>
    </w:div>
    <w:div w:id="185140748">
      <w:bodyDiv w:val="1"/>
      <w:marLeft w:val="0"/>
      <w:marRight w:val="0"/>
      <w:marTop w:val="0"/>
      <w:marBottom w:val="0"/>
      <w:divBdr>
        <w:top w:val="none" w:sz="0" w:space="0" w:color="auto"/>
        <w:left w:val="none" w:sz="0" w:space="0" w:color="auto"/>
        <w:bottom w:val="none" w:sz="0" w:space="0" w:color="auto"/>
        <w:right w:val="none" w:sz="0" w:space="0" w:color="auto"/>
      </w:divBdr>
      <w:divsChild>
        <w:div w:id="97452736">
          <w:marLeft w:val="0"/>
          <w:marRight w:val="0"/>
          <w:marTop w:val="0"/>
          <w:marBottom w:val="0"/>
          <w:divBdr>
            <w:top w:val="none" w:sz="0" w:space="0" w:color="auto"/>
            <w:left w:val="none" w:sz="0" w:space="0" w:color="auto"/>
            <w:bottom w:val="none" w:sz="0" w:space="0" w:color="auto"/>
            <w:right w:val="none" w:sz="0" w:space="0" w:color="auto"/>
          </w:divBdr>
          <w:divsChild>
            <w:div w:id="138348145">
              <w:marLeft w:val="0"/>
              <w:marRight w:val="0"/>
              <w:marTop w:val="0"/>
              <w:marBottom w:val="0"/>
              <w:divBdr>
                <w:top w:val="none" w:sz="0" w:space="0" w:color="auto"/>
                <w:left w:val="none" w:sz="0" w:space="0" w:color="auto"/>
                <w:bottom w:val="none" w:sz="0" w:space="0" w:color="auto"/>
                <w:right w:val="none" w:sz="0" w:space="0" w:color="auto"/>
              </w:divBdr>
            </w:div>
            <w:div w:id="223371696">
              <w:marLeft w:val="0"/>
              <w:marRight w:val="0"/>
              <w:marTop w:val="0"/>
              <w:marBottom w:val="0"/>
              <w:divBdr>
                <w:top w:val="none" w:sz="0" w:space="0" w:color="auto"/>
                <w:left w:val="none" w:sz="0" w:space="0" w:color="auto"/>
                <w:bottom w:val="none" w:sz="0" w:space="0" w:color="auto"/>
                <w:right w:val="none" w:sz="0" w:space="0" w:color="auto"/>
              </w:divBdr>
            </w:div>
            <w:div w:id="353306603">
              <w:marLeft w:val="0"/>
              <w:marRight w:val="0"/>
              <w:marTop w:val="0"/>
              <w:marBottom w:val="0"/>
              <w:divBdr>
                <w:top w:val="none" w:sz="0" w:space="0" w:color="auto"/>
                <w:left w:val="none" w:sz="0" w:space="0" w:color="auto"/>
                <w:bottom w:val="none" w:sz="0" w:space="0" w:color="auto"/>
                <w:right w:val="none" w:sz="0" w:space="0" w:color="auto"/>
              </w:divBdr>
            </w:div>
            <w:div w:id="380908387">
              <w:marLeft w:val="0"/>
              <w:marRight w:val="0"/>
              <w:marTop w:val="0"/>
              <w:marBottom w:val="0"/>
              <w:divBdr>
                <w:top w:val="none" w:sz="0" w:space="0" w:color="auto"/>
                <w:left w:val="none" w:sz="0" w:space="0" w:color="auto"/>
                <w:bottom w:val="none" w:sz="0" w:space="0" w:color="auto"/>
                <w:right w:val="none" w:sz="0" w:space="0" w:color="auto"/>
              </w:divBdr>
            </w:div>
            <w:div w:id="840580211">
              <w:marLeft w:val="0"/>
              <w:marRight w:val="0"/>
              <w:marTop w:val="0"/>
              <w:marBottom w:val="0"/>
              <w:divBdr>
                <w:top w:val="none" w:sz="0" w:space="0" w:color="auto"/>
                <w:left w:val="none" w:sz="0" w:space="0" w:color="auto"/>
                <w:bottom w:val="none" w:sz="0" w:space="0" w:color="auto"/>
                <w:right w:val="none" w:sz="0" w:space="0" w:color="auto"/>
              </w:divBdr>
            </w:div>
            <w:div w:id="1227185675">
              <w:marLeft w:val="0"/>
              <w:marRight w:val="0"/>
              <w:marTop w:val="0"/>
              <w:marBottom w:val="0"/>
              <w:divBdr>
                <w:top w:val="none" w:sz="0" w:space="0" w:color="auto"/>
                <w:left w:val="none" w:sz="0" w:space="0" w:color="auto"/>
                <w:bottom w:val="none" w:sz="0" w:space="0" w:color="auto"/>
                <w:right w:val="none" w:sz="0" w:space="0" w:color="auto"/>
              </w:divBdr>
            </w:div>
            <w:div w:id="1238243590">
              <w:marLeft w:val="0"/>
              <w:marRight w:val="0"/>
              <w:marTop w:val="0"/>
              <w:marBottom w:val="0"/>
              <w:divBdr>
                <w:top w:val="none" w:sz="0" w:space="0" w:color="auto"/>
                <w:left w:val="none" w:sz="0" w:space="0" w:color="auto"/>
                <w:bottom w:val="none" w:sz="0" w:space="0" w:color="auto"/>
                <w:right w:val="none" w:sz="0" w:space="0" w:color="auto"/>
              </w:divBdr>
            </w:div>
            <w:div w:id="1578905110">
              <w:marLeft w:val="0"/>
              <w:marRight w:val="0"/>
              <w:marTop w:val="0"/>
              <w:marBottom w:val="0"/>
              <w:divBdr>
                <w:top w:val="none" w:sz="0" w:space="0" w:color="auto"/>
                <w:left w:val="none" w:sz="0" w:space="0" w:color="auto"/>
                <w:bottom w:val="none" w:sz="0" w:space="0" w:color="auto"/>
                <w:right w:val="none" w:sz="0" w:space="0" w:color="auto"/>
              </w:divBdr>
            </w:div>
            <w:div w:id="20907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541016">
      <w:bodyDiv w:val="1"/>
      <w:marLeft w:val="0"/>
      <w:marRight w:val="0"/>
      <w:marTop w:val="0"/>
      <w:marBottom w:val="0"/>
      <w:divBdr>
        <w:top w:val="none" w:sz="0" w:space="0" w:color="auto"/>
        <w:left w:val="none" w:sz="0" w:space="0" w:color="auto"/>
        <w:bottom w:val="none" w:sz="0" w:space="0" w:color="auto"/>
        <w:right w:val="none" w:sz="0" w:space="0" w:color="auto"/>
      </w:divBdr>
      <w:divsChild>
        <w:div w:id="853611602">
          <w:marLeft w:val="0"/>
          <w:marRight w:val="0"/>
          <w:marTop w:val="0"/>
          <w:marBottom w:val="0"/>
          <w:divBdr>
            <w:top w:val="none" w:sz="0" w:space="0" w:color="auto"/>
            <w:left w:val="none" w:sz="0" w:space="0" w:color="auto"/>
            <w:bottom w:val="none" w:sz="0" w:space="0" w:color="auto"/>
            <w:right w:val="none" w:sz="0" w:space="0" w:color="auto"/>
          </w:divBdr>
          <w:divsChild>
            <w:div w:id="15871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03818">
      <w:bodyDiv w:val="1"/>
      <w:marLeft w:val="0"/>
      <w:marRight w:val="0"/>
      <w:marTop w:val="0"/>
      <w:marBottom w:val="0"/>
      <w:divBdr>
        <w:top w:val="none" w:sz="0" w:space="0" w:color="auto"/>
        <w:left w:val="none" w:sz="0" w:space="0" w:color="auto"/>
        <w:bottom w:val="none" w:sz="0" w:space="0" w:color="auto"/>
        <w:right w:val="none" w:sz="0" w:space="0" w:color="auto"/>
      </w:divBdr>
      <w:divsChild>
        <w:div w:id="1238704928">
          <w:marLeft w:val="0"/>
          <w:marRight w:val="0"/>
          <w:marTop w:val="0"/>
          <w:marBottom w:val="0"/>
          <w:divBdr>
            <w:top w:val="none" w:sz="0" w:space="0" w:color="auto"/>
            <w:left w:val="none" w:sz="0" w:space="0" w:color="auto"/>
            <w:bottom w:val="none" w:sz="0" w:space="0" w:color="auto"/>
            <w:right w:val="none" w:sz="0" w:space="0" w:color="auto"/>
          </w:divBdr>
        </w:div>
      </w:divsChild>
    </w:div>
    <w:div w:id="275186743">
      <w:bodyDiv w:val="1"/>
      <w:marLeft w:val="0"/>
      <w:marRight w:val="0"/>
      <w:marTop w:val="0"/>
      <w:marBottom w:val="0"/>
      <w:divBdr>
        <w:top w:val="none" w:sz="0" w:space="0" w:color="auto"/>
        <w:left w:val="none" w:sz="0" w:space="0" w:color="auto"/>
        <w:bottom w:val="none" w:sz="0" w:space="0" w:color="auto"/>
        <w:right w:val="none" w:sz="0" w:space="0" w:color="auto"/>
      </w:divBdr>
      <w:divsChild>
        <w:div w:id="972521041">
          <w:marLeft w:val="0"/>
          <w:marRight w:val="0"/>
          <w:marTop w:val="0"/>
          <w:marBottom w:val="0"/>
          <w:divBdr>
            <w:top w:val="none" w:sz="0" w:space="0" w:color="auto"/>
            <w:left w:val="none" w:sz="0" w:space="0" w:color="auto"/>
            <w:bottom w:val="none" w:sz="0" w:space="0" w:color="auto"/>
            <w:right w:val="none" w:sz="0" w:space="0" w:color="auto"/>
          </w:divBdr>
        </w:div>
      </w:divsChild>
    </w:div>
    <w:div w:id="398939200">
      <w:bodyDiv w:val="1"/>
      <w:marLeft w:val="0"/>
      <w:marRight w:val="0"/>
      <w:marTop w:val="0"/>
      <w:marBottom w:val="0"/>
      <w:divBdr>
        <w:top w:val="none" w:sz="0" w:space="0" w:color="auto"/>
        <w:left w:val="none" w:sz="0" w:space="0" w:color="auto"/>
        <w:bottom w:val="none" w:sz="0" w:space="0" w:color="auto"/>
        <w:right w:val="none" w:sz="0" w:space="0" w:color="auto"/>
      </w:divBdr>
      <w:divsChild>
        <w:div w:id="1027369532">
          <w:marLeft w:val="0"/>
          <w:marRight w:val="0"/>
          <w:marTop w:val="0"/>
          <w:marBottom w:val="0"/>
          <w:divBdr>
            <w:top w:val="none" w:sz="0" w:space="0" w:color="auto"/>
            <w:left w:val="none" w:sz="0" w:space="0" w:color="auto"/>
            <w:bottom w:val="none" w:sz="0" w:space="0" w:color="auto"/>
            <w:right w:val="none" w:sz="0" w:space="0" w:color="auto"/>
          </w:divBdr>
          <w:divsChild>
            <w:div w:id="2421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1074">
      <w:bodyDiv w:val="1"/>
      <w:marLeft w:val="0"/>
      <w:marRight w:val="0"/>
      <w:marTop w:val="0"/>
      <w:marBottom w:val="0"/>
      <w:divBdr>
        <w:top w:val="none" w:sz="0" w:space="0" w:color="auto"/>
        <w:left w:val="none" w:sz="0" w:space="0" w:color="auto"/>
        <w:bottom w:val="none" w:sz="0" w:space="0" w:color="auto"/>
        <w:right w:val="none" w:sz="0" w:space="0" w:color="auto"/>
      </w:divBdr>
      <w:divsChild>
        <w:div w:id="2007631900">
          <w:marLeft w:val="0"/>
          <w:marRight w:val="0"/>
          <w:marTop w:val="0"/>
          <w:marBottom w:val="0"/>
          <w:divBdr>
            <w:top w:val="none" w:sz="0" w:space="0" w:color="auto"/>
            <w:left w:val="none" w:sz="0" w:space="0" w:color="auto"/>
            <w:bottom w:val="none" w:sz="0" w:space="0" w:color="auto"/>
            <w:right w:val="none" w:sz="0" w:space="0" w:color="auto"/>
          </w:divBdr>
        </w:div>
      </w:divsChild>
    </w:div>
    <w:div w:id="449981093">
      <w:bodyDiv w:val="1"/>
      <w:marLeft w:val="0"/>
      <w:marRight w:val="0"/>
      <w:marTop w:val="0"/>
      <w:marBottom w:val="0"/>
      <w:divBdr>
        <w:top w:val="none" w:sz="0" w:space="0" w:color="auto"/>
        <w:left w:val="none" w:sz="0" w:space="0" w:color="auto"/>
        <w:bottom w:val="none" w:sz="0" w:space="0" w:color="auto"/>
        <w:right w:val="none" w:sz="0" w:space="0" w:color="auto"/>
      </w:divBdr>
      <w:divsChild>
        <w:div w:id="182978201">
          <w:marLeft w:val="0"/>
          <w:marRight w:val="0"/>
          <w:marTop w:val="0"/>
          <w:marBottom w:val="0"/>
          <w:divBdr>
            <w:top w:val="none" w:sz="0" w:space="0" w:color="auto"/>
            <w:left w:val="none" w:sz="0" w:space="0" w:color="auto"/>
            <w:bottom w:val="none" w:sz="0" w:space="0" w:color="auto"/>
            <w:right w:val="none" w:sz="0" w:space="0" w:color="auto"/>
          </w:divBdr>
          <w:divsChild>
            <w:div w:id="8727608">
              <w:marLeft w:val="0"/>
              <w:marRight w:val="0"/>
              <w:marTop w:val="0"/>
              <w:marBottom w:val="0"/>
              <w:divBdr>
                <w:top w:val="none" w:sz="0" w:space="0" w:color="auto"/>
                <w:left w:val="none" w:sz="0" w:space="0" w:color="auto"/>
                <w:bottom w:val="none" w:sz="0" w:space="0" w:color="auto"/>
                <w:right w:val="none" w:sz="0" w:space="0" w:color="auto"/>
              </w:divBdr>
            </w:div>
            <w:div w:id="186480942">
              <w:marLeft w:val="0"/>
              <w:marRight w:val="0"/>
              <w:marTop w:val="0"/>
              <w:marBottom w:val="0"/>
              <w:divBdr>
                <w:top w:val="none" w:sz="0" w:space="0" w:color="auto"/>
                <w:left w:val="none" w:sz="0" w:space="0" w:color="auto"/>
                <w:bottom w:val="none" w:sz="0" w:space="0" w:color="auto"/>
                <w:right w:val="none" w:sz="0" w:space="0" w:color="auto"/>
              </w:divBdr>
            </w:div>
            <w:div w:id="606816584">
              <w:marLeft w:val="0"/>
              <w:marRight w:val="0"/>
              <w:marTop w:val="0"/>
              <w:marBottom w:val="0"/>
              <w:divBdr>
                <w:top w:val="none" w:sz="0" w:space="0" w:color="auto"/>
                <w:left w:val="none" w:sz="0" w:space="0" w:color="auto"/>
                <w:bottom w:val="none" w:sz="0" w:space="0" w:color="auto"/>
                <w:right w:val="none" w:sz="0" w:space="0" w:color="auto"/>
              </w:divBdr>
            </w:div>
            <w:div w:id="1267153691">
              <w:marLeft w:val="0"/>
              <w:marRight w:val="0"/>
              <w:marTop w:val="0"/>
              <w:marBottom w:val="0"/>
              <w:divBdr>
                <w:top w:val="none" w:sz="0" w:space="0" w:color="auto"/>
                <w:left w:val="none" w:sz="0" w:space="0" w:color="auto"/>
                <w:bottom w:val="none" w:sz="0" w:space="0" w:color="auto"/>
                <w:right w:val="none" w:sz="0" w:space="0" w:color="auto"/>
              </w:divBdr>
            </w:div>
            <w:div w:id="1678843739">
              <w:marLeft w:val="0"/>
              <w:marRight w:val="0"/>
              <w:marTop w:val="0"/>
              <w:marBottom w:val="0"/>
              <w:divBdr>
                <w:top w:val="none" w:sz="0" w:space="0" w:color="auto"/>
                <w:left w:val="none" w:sz="0" w:space="0" w:color="auto"/>
                <w:bottom w:val="none" w:sz="0" w:space="0" w:color="auto"/>
                <w:right w:val="none" w:sz="0" w:space="0" w:color="auto"/>
              </w:divBdr>
            </w:div>
            <w:div w:id="1765148155">
              <w:marLeft w:val="0"/>
              <w:marRight w:val="0"/>
              <w:marTop w:val="0"/>
              <w:marBottom w:val="0"/>
              <w:divBdr>
                <w:top w:val="none" w:sz="0" w:space="0" w:color="auto"/>
                <w:left w:val="none" w:sz="0" w:space="0" w:color="auto"/>
                <w:bottom w:val="none" w:sz="0" w:space="0" w:color="auto"/>
                <w:right w:val="none" w:sz="0" w:space="0" w:color="auto"/>
              </w:divBdr>
            </w:div>
            <w:div w:id="1896892238">
              <w:marLeft w:val="0"/>
              <w:marRight w:val="0"/>
              <w:marTop w:val="0"/>
              <w:marBottom w:val="0"/>
              <w:divBdr>
                <w:top w:val="none" w:sz="0" w:space="0" w:color="auto"/>
                <w:left w:val="none" w:sz="0" w:space="0" w:color="auto"/>
                <w:bottom w:val="none" w:sz="0" w:space="0" w:color="auto"/>
                <w:right w:val="none" w:sz="0" w:space="0" w:color="auto"/>
              </w:divBdr>
            </w:div>
            <w:div w:id="198380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16127">
      <w:bodyDiv w:val="1"/>
      <w:marLeft w:val="0"/>
      <w:marRight w:val="0"/>
      <w:marTop w:val="0"/>
      <w:marBottom w:val="0"/>
      <w:divBdr>
        <w:top w:val="none" w:sz="0" w:space="0" w:color="auto"/>
        <w:left w:val="none" w:sz="0" w:space="0" w:color="auto"/>
        <w:bottom w:val="none" w:sz="0" w:space="0" w:color="auto"/>
        <w:right w:val="none" w:sz="0" w:space="0" w:color="auto"/>
      </w:divBdr>
      <w:divsChild>
        <w:div w:id="2070492808">
          <w:marLeft w:val="0"/>
          <w:marRight w:val="0"/>
          <w:marTop w:val="0"/>
          <w:marBottom w:val="0"/>
          <w:divBdr>
            <w:top w:val="none" w:sz="0" w:space="0" w:color="auto"/>
            <w:left w:val="none" w:sz="0" w:space="0" w:color="auto"/>
            <w:bottom w:val="none" w:sz="0" w:space="0" w:color="auto"/>
            <w:right w:val="none" w:sz="0" w:space="0" w:color="auto"/>
          </w:divBdr>
          <w:divsChild>
            <w:div w:id="19207982">
              <w:marLeft w:val="0"/>
              <w:marRight w:val="0"/>
              <w:marTop w:val="0"/>
              <w:marBottom w:val="0"/>
              <w:divBdr>
                <w:top w:val="none" w:sz="0" w:space="0" w:color="auto"/>
                <w:left w:val="none" w:sz="0" w:space="0" w:color="auto"/>
                <w:bottom w:val="none" w:sz="0" w:space="0" w:color="auto"/>
                <w:right w:val="none" w:sz="0" w:space="0" w:color="auto"/>
              </w:divBdr>
            </w:div>
            <w:div w:id="528492599">
              <w:marLeft w:val="0"/>
              <w:marRight w:val="0"/>
              <w:marTop w:val="0"/>
              <w:marBottom w:val="0"/>
              <w:divBdr>
                <w:top w:val="none" w:sz="0" w:space="0" w:color="auto"/>
                <w:left w:val="none" w:sz="0" w:space="0" w:color="auto"/>
                <w:bottom w:val="none" w:sz="0" w:space="0" w:color="auto"/>
                <w:right w:val="none" w:sz="0" w:space="0" w:color="auto"/>
              </w:divBdr>
            </w:div>
            <w:div w:id="798574268">
              <w:marLeft w:val="0"/>
              <w:marRight w:val="0"/>
              <w:marTop w:val="0"/>
              <w:marBottom w:val="0"/>
              <w:divBdr>
                <w:top w:val="none" w:sz="0" w:space="0" w:color="auto"/>
                <w:left w:val="none" w:sz="0" w:space="0" w:color="auto"/>
                <w:bottom w:val="none" w:sz="0" w:space="0" w:color="auto"/>
                <w:right w:val="none" w:sz="0" w:space="0" w:color="auto"/>
              </w:divBdr>
            </w:div>
            <w:div w:id="1237132565">
              <w:marLeft w:val="0"/>
              <w:marRight w:val="0"/>
              <w:marTop w:val="0"/>
              <w:marBottom w:val="0"/>
              <w:divBdr>
                <w:top w:val="none" w:sz="0" w:space="0" w:color="auto"/>
                <w:left w:val="none" w:sz="0" w:space="0" w:color="auto"/>
                <w:bottom w:val="none" w:sz="0" w:space="0" w:color="auto"/>
                <w:right w:val="none" w:sz="0" w:space="0" w:color="auto"/>
              </w:divBdr>
            </w:div>
            <w:div w:id="1483351443">
              <w:marLeft w:val="0"/>
              <w:marRight w:val="0"/>
              <w:marTop w:val="0"/>
              <w:marBottom w:val="0"/>
              <w:divBdr>
                <w:top w:val="none" w:sz="0" w:space="0" w:color="auto"/>
                <w:left w:val="none" w:sz="0" w:space="0" w:color="auto"/>
                <w:bottom w:val="none" w:sz="0" w:space="0" w:color="auto"/>
                <w:right w:val="none" w:sz="0" w:space="0" w:color="auto"/>
              </w:divBdr>
            </w:div>
            <w:div w:id="1487209306">
              <w:marLeft w:val="0"/>
              <w:marRight w:val="0"/>
              <w:marTop w:val="0"/>
              <w:marBottom w:val="0"/>
              <w:divBdr>
                <w:top w:val="none" w:sz="0" w:space="0" w:color="auto"/>
                <w:left w:val="none" w:sz="0" w:space="0" w:color="auto"/>
                <w:bottom w:val="none" w:sz="0" w:space="0" w:color="auto"/>
                <w:right w:val="none" w:sz="0" w:space="0" w:color="auto"/>
              </w:divBdr>
            </w:div>
            <w:div w:id="1538084291">
              <w:marLeft w:val="0"/>
              <w:marRight w:val="0"/>
              <w:marTop w:val="0"/>
              <w:marBottom w:val="0"/>
              <w:divBdr>
                <w:top w:val="none" w:sz="0" w:space="0" w:color="auto"/>
                <w:left w:val="none" w:sz="0" w:space="0" w:color="auto"/>
                <w:bottom w:val="none" w:sz="0" w:space="0" w:color="auto"/>
                <w:right w:val="none" w:sz="0" w:space="0" w:color="auto"/>
              </w:divBdr>
            </w:div>
            <w:div w:id="18514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5992">
      <w:bodyDiv w:val="1"/>
      <w:marLeft w:val="0"/>
      <w:marRight w:val="0"/>
      <w:marTop w:val="0"/>
      <w:marBottom w:val="0"/>
      <w:divBdr>
        <w:top w:val="none" w:sz="0" w:space="0" w:color="auto"/>
        <w:left w:val="none" w:sz="0" w:space="0" w:color="auto"/>
        <w:bottom w:val="none" w:sz="0" w:space="0" w:color="auto"/>
        <w:right w:val="none" w:sz="0" w:space="0" w:color="auto"/>
      </w:divBdr>
      <w:divsChild>
        <w:div w:id="1983462101">
          <w:marLeft w:val="0"/>
          <w:marRight w:val="0"/>
          <w:marTop w:val="0"/>
          <w:marBottom w:val="0"/>
          <w:divBdr>
            <w:top w:val="none" w:sz="0" w:space="0" w:color="auto"/>
            <w:left w:val="none" w:sz="0" w:space="0" w:color="auto"/>
            <w:bottom w:val="none" w:sz="0" w:space="0" w:color="auto"/>
            <w:right w:val="none" w:sz="0" w:space="0" w:color="auto"/>
          </w:divBdr>
          <w:divsChild>
            <w:div w:id="1641575852">
              <w:marLeft w:val="2943"/>
              <w:marRight w:val="2379"/>
              <w:marTop w:val="0"/>
              <w:marBottom w:val="0"/>
              <w:divBdr>
                <w:top w:val="none" w:sz="0" w:space="0" w:color="auto"/>
                <w:left w:val="none" w:sz="0" w:space="0" w:color="auto"/>
                <w:bottom w:val="none" w:sz="0" w:space="0" w:color="auto"/>
                <w:right w:val="none" w:sz="0" w:space="0" w:color="auto"/>
              </w:divBdr>
            </w:div>
          </w:divsChild>
        </w:div>
      </w:divsChild>
    </w:div>
    <w:div w:id="510221869">
      <w:bodyDiv w:val="1"/>
      <w:marLeft w:val="0"/>
      <w:marRight w:val="0"/>
      <w:marTop w:val="0"/>
      <w:marBottom w:val="0"/>
      <w:divBdr>
        <w:top w:val="none" w:sz="0" w:space="0" w:color="auto"/>
        <w:left w:val="none" w:sz="0" w:space="0" w:color="auto"/>
        <w:bottom w:val="none" w:sz="0" w:space="0" w:color="auto"/>
        <w:right w:val="none" w:sz="0" w:space="0" w:color="auto"/>
      </w:divBdr>
      <w:divsChild>
        <w:div w:id="636882345">
          <w:marLeft w:val="0"/>
          <w:marRight w:val="0"/>
          <w:marTop w:val="0"/>
          <w:marBottom w:val="0"/>
          <w:divBdr>
            <w:top w:val="none" w:sz="0" w:space="0" w:color="auto"/>
            <w:left w:val="none" w:sz="0" w:space="0" w:color="auto"/>
            <w:bottom w:val="none" w:sz="0" w:space="0" w:color="auto"/>
            <w:right w:val="none" w:sz="0" w:space="0" w:color="auto"/>
          </w:divBdr>
          <w:divsChild>
            <w:div w:id="147795930">
              <w:marLeft w:val="0"/>
              <w:marRight w:val="0"/>
              <w:marTop w:val="0"/>
              <w:marBottom w:val="0"/>
              <w:divBdr>
                <w:top w:val="none" w:sz="0" w:space="0" w:color="auto"/>
                <w:left w:val="none" w:sz="0" w:space="0" w:color="auto"/>
                <w:bottom w:val="none" w:sz="0" w:space="0" w:color="auto"/>
                <w:right w:val="none" w:sz="0" w:space="0" w:color="auto"/>
              </w:divBdr>
            </w:div>
            <w:div w:id="247808495">
              <w:marLeft w:val="0"/>
              <w:marRight w:val="0"/>
              <w:marTop w:val="0"/>
              <w:marBottom w:val="0"/>
              <w:divBdr>
                <w:top w:val="none" w:sz="0" w:space="0" w:color="auto"/>
                <w:left w:val="none" w:sz="0" w:space="0" w:color="auto"/>
                <w:bottom w:val="none" w:sz="0" w:space="0" w:color="auto"/>
                <w:right w:val="none" w:sz="0" w:space="0" w:color="auto"/>
              </w:divBdr>
            </w:div>
            <w:div w:id="444663844">
              <w:marLeft w:val="0"/>
              <w:marRight w:val="0"/>
              <w:marTop w:val="0"/>
              <w:marBottom w:val="0"/>
              <w:divBdr>
                <w:top w:val="none" w:sz="0" w:space="0" w:color="auto"/>
                <w:left w:val="none" w:sz="0" w:space="0" w:color="auto"/>
                <w:bottom w:val="none" w:sz="0" w:space="0" w:color="auto"/>
                <w:right w:val="none" w:sz="0" w:space="0" w:color="auto"/>
              </w:divBdr>
            </w:div>
            <w:div w:id="991177718">
              <w:marLeft w:val="0"/>
              <w:marRight w:val="0"/>
              <w:marTop w:val="0"/>
              <w:marBottom w:val="0"/>
              <w:divBdr>
                <w:top w:val="none" w:sz="0" w:space="0" w:color="auto"/>
                <w:left w:val="none" w:sz="0" w:space="0" w:color="auto"/>
                <w:bottom w:val="none" w:sz="0" w:space="0" w:color="auto"/>
                <w:right w:val="none" w:sz="0" w:space="0" w:color="auto"/>
              </w:divBdr>
            </w:div>
            <w:div w:id="1447771109">
              <w:marLeft w:val="0"/>
              <w:marRight w:val="0"/>
              <w:marTop w:val="0"/>
              <w:marBottom w:val="0"/>
              <w:divBdr>
                <w:top w:val="none" w:sz="0" w:space="0" w:color="auto"/>
                <w:left w:val="none" w:sz="0" w:space="0" w:color="auto"/>
                <w:bottom w:val="none" w:sz="0" w:space="0" w:color="auto"/>
                <w:right w:val="none" w:sz="0" w:space="0" w:color="auto"/>
              </w:divBdr>
            </w:div>
            <w:div w:id="1654721294">
              <w:marLeft w:val="0"/>
              <w:marRight w:val="0"/>
              <w:marTop w:val="0"/>
              <w:marBottom w:val="0"/>
              <w:divBdr>
                <w:top w:val="none" w:sz="0" w:space="0" w:color="auto"/>
                <w:left w:val="none" w:sz="0" w:space="0" w:color="auto"/>
                <w:bottom w:val="none" w:sz="0" w:space="0" w:color="auto"/>
                <w:right w:val="none" w:sz="0" w:space="0" w:color="auto"/>
              </w:divBdr>
            </w:div>
            <w:div w:id="1687243689">
              <w:marLeft w:val="0"/>
              <w:marRight w:val="0"/>
              <w:marTop w:val="0"/>
              <w:marBottom w:val="0"/>
              <w:divBdr>
                <w:top w:val="none" w:sz="0" w:space="0" w:color="auto"/>
                <w:left w:val="none" w:sz="0" w:space="0" w:color="auto"/>
                <w:bottom w:val="none" w:sz="0" w:space="0" w:color="auto"/>
                <w:right w:val="none" w:sz="0" w:space="0" w:color="auto"/>
              </w:divBdr>
            </w:div>
            <w:div w:id="1706908307">
              <w:marLeft w:val="0"/>
              <w:marRight w:val="0"/>
              <w:marTop w:val="0"/>
              <w:marBottom w:val="0"/>
              <w:divBdr>
                <w:top w:val="none" w:sz="0" w:space="0" w:color="auto"/>
                <w:left w:val="none" w:sz="0" w:space="0" w:color="auto"/>
                <w:bottom w:val="none" w:sz="0" w:space="0" w:color="auto"/>
                <w:right w:val="none" w:sz="0" w:space="0" w:color="auto"/>
              </w:divBdr>
            </w:div>
            <w:div w:id="20657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00520">
      <w:bodyDiv w:val="1"/>
      <w:marLeft w:val="0"/>
      <w:marRight w:val="0"/>
      <w:marTop w:val="0"/>
      <w:marBottom w:val="0"/>
      <w:divBdr>
        <w:top w:val="none" w:sz="0" w:space="0" w:color="auto"/>
        <w:left w:val="none" w:sz="0" w:space="0" w:color="auto"/>
        <w:bottom w:val="none" w:sz="0" w:space="0" w:color="auto"/>
        <w:right w:val="none" w:sz="0" w:space="0" w:color="auto"/>
      </w:divBdr>
      <w:divsChild>
        <w:div w:id="1889603893">
          <w:marLeft w:val="0"/>
          <w:marRight w:val="0"/>
          <w:marTop w:val="0"/>
          <w:marBottom w:val="0"/>
          <w:divBdr>
            <w:top w:val="none" w:sz="0" w:space="0" w:color="auto"/>
            <w:left w:val="none" w:sz="0" w:space="0" w:color="auto"/>
            <w:bottom w:val="none" w:sz="0" w:space="0" w:color="auto"/>
            <w:right w:val="none" w:sz="0" w:space="0" w:color="auto"/>
          </w:divBdr>
          <w:divsChild>
            <w:div w:id="18502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7078">
      <w:bodyDiv w:val="1"/>
      <w:marLeft w:val="0"/>
      <w:marRight w:val="0"/>
      <w:marTop w:val="0"/>
      <w:marBottom w:val="0"/>
      <w:divBdr>
        <w:top w:val="none" w:sz="0" w:space="0" w:color="auto"/>
        <w:left w:val="none" w:sz="0" w:space="0" w:color="auto"/>
        <w:bottom w:val="none" w:sz="0" w:space="0" w:color="auto"/>
        <w:right w:val="none" w:sz="0" w:space="0" w:color="auto"/>
      </w:divBdr>
      <w:divsChild>
        <w:div w:id="1477530861">
          <w:marLeft w:val="0"/>
          <w:marRight w:val="0"/>
          <w:marTop w:val="0"/>
          <w:marBottom w:val="0"/>
          <w:divBdr>
            <w:top w:val="none" w:sz="0" w:space="0" w:color="auto"/>
            <w:left w:val="none" w:sz="0" w:space="0" w:color="auto"/>
            <w:bottom w:val="none" w:sz="0" w:space="0" w:color="auto"/>
            <w:right w:val="none" w:sz="0" w:space="0" w:color="auto"/>
          </w:divBdr>
          <w:divsChild>
            <w:div w:id="118301609">
              <w:marLeft w:val="0"/>
              <w:marRight w:val="0"/>
              <w:marTop w:val="0"/>
              <w:marBottom w:val="0"/>
              <w:divBdr>
                <w:top w:val="none" w:sz="0" w:space="0" w:color="auto"/>
                <w:left w:val="none" w:sz="0" w:space="0" w:color="auto"/>
                <w:bottom w:val="none" w:sz="0" w:space="0" w:color="auto"/>
                <w:right w:val="none" w:sz="0" w:space="0" w:color="auto"/>
              </w:divBdr>
            </w:div>
            <w:div w:id="322708635">
              <w:marLeft w:val="0"/>
              <w:marRight w:val="0"/>
              <w:marTop w:val="0"/>
              <w:marBottom w:val="0"/>
              <w:divBdr>
                <w:top w:val="none" w:sz="0" w:space="0" w:color="auto"/>
                <w:left w:val="none" w:sz="0" w:space="0" w:color="auto"/>
                <w:bottom w:val="none" w:sz="0" w:space="0" w:color="auto"/>
                <w:right w:val="none" w:sz="0" w:space="0" w:color="auto"/>
              </w:divBdr>
            </w:div>
            <w:div w:id="541600693">
              <w:marLeft w:val="0"/>
              <w:marRight w:val="0"/>
              <w:marTop w:val="0"/>
              <w:marBottom w:val="0"/>
              <w:divBdr>
                <w:top w:val="none" w:sz="0" w:space="0" w:color="auto"/>
                <w:left w:val="none" w:sz="0" w:space="0" w:color="auto"/>
                <w:bottom w:val="none" w:sz="0" w:space="0" w:color="auto"/>
                <w:right w:val="none" w:sz="0" w:space="0" w:color="auto"/>
              </w:divBdr>
            </w:div>
            <w:div w:id="572929692">
              <w:marLeft w:val="0"/>
              <w:marRight w:val="0"/>
              <w:marTop w:val="0"/>
              <w:marBottom w:val="0"/>
              <w:divBdr>
                <w:top w:val="none" w:sz="0" w:space="0" w:color="auto"/>
                <w:left w:val="none" w:sz="0" w:space="0" w:color="auto"/>
                <w:bottom w:val="none" w:sz="0" w:space="0" w:color="auto"/>
                <w:right w:val="none" w:sz="0" w:space="0" w:color="auto"/>
              </w:divBdr>
            </w:div>
            <w:div w:id="13036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1190">
      <w:bodyDiv w:val="1"/>
      <w:marLeft w:val="0"/>
      <w:marRight w:val="0"/>
      <w:marTop w:val="0"/>
      <w:marBottom w:val="0"/>
      <w:divBdr>
        <w:top w:val="none" w:sz="0" w:space="0" w:color="auto"/>
        <w:left w:val="none" w:sz="0" w:space="0" w:color="auto"/>
        <w:bottom w:val="none" w:sz="0" w:space="0" w:color="auto"/>
        <w:right w:val="none" w:sz="0" w:space="0" w:color="auto"/>
      </w:divBdr>
      <w:divsChild>
        <w:div w:id="653029648">
          <w:marLeft w:val="0"/>
          <w:marRight w:val="0"/>
          <w:marTop w:val="0"/>
          <w:marBottom w:val="0"/>
          <w:divBdr>
            <w:top w:val="none" w:sz="0" w:space="0" w:color="auto"/>
            <w:left w:val="none" w:sz="0" w:space="0" w:color="auto"/>
            <w:bottom w:val="none" w:sz="0" w:space="0" w:color="auto"/>
            <w:right w:val="none" w:sz="0" w:space="0" w:color="auto"/>
          </w:divBdr>
          <w:divsChild>
            <w:div w:id="108552329">
              <w:marLeft w:val="0"/>
              <w:marRight w:val="0"/>
              <w:marTop w:val="0"/>
              <w:marBottom w:val="0"/>
              <w:divBdr>
                <w:top w:val="none" w:sz="0" w:space="0" w:color="auto"/>
                <w:left w:val="none" w:sz="0" w:space="0" w:color="auto"/>
                <w:bottom w:val="none" w:sz="0" w:space="0" w:color="auto"/>
                <w:right w:val="none" w:sz="0" w:space="0" w:color="auto"/>
              </w:divBdr>
            </w:div>
            <w:div w:id="222526607">
              <w:marLeft w:val="0"/>
              <w:marRight w:val="0"/>
              <w:marTop w:val="0"/>
              <w:marBottom w:val="0"/>
              <w:divBdr>
                <w:top w:val="none" w:sz="0" w:space="0" w:color="auto"/>
                <w:left w:val="none" w:sz="0" w:space="0" w:color="auto"/>
                <w:bottom w:val="none" w:sz="0" w:space="0" w:color="auto"/>
                <w:right w:val="none" w:sz="0" w:space="0" w:color="auto"/>
              </w:divBdr>
            </w:div>
            <w:div w:id="234441730">
              <w:marLeft w:val="0"/>
              <w:marRight w:val="0"/>
              <w:marTop w:val="0"/>
              <w:marBottom w:val="0"/>
              <w:divBdr>
                <w:top w:val="none" w:sz="0" w:space="0" w:color="auto"/>
                <w:left w:val="none" w:sz="0" w:space="0" w:color="auto"/>
                <w:bottom w:val="none" w:sz="0" w:space="0" w:color="auto"/>
                <w:right w:val="none" w:sz="0" w:space="0" w:color="auto"/>
              </w:divBdr>
            </w:div>
            <w:div w:id="703095659">
              <w:marLeft w:val="0"/>
              <w:marRight w:val="0"/>
              <w:marTop w:val="0"/>
              <w:marBottom w:val="0"/>
              <w:divBdr>
                <w:top w:val="none" w:sz="0" w:space="0" w:color="auto"/>
                <w:left w:val="none" w:sz="0" w:space="0" w:color="auto"/>
                <w:bottom w:val="none" w:sz="0" w:space="0" w:color="auto"/>
                <w:right w:val="none" w:sz="0" w:space="0" w:color="auto"/>
              </w:divBdr>
            </w:div>
            <w:div w:id="846869238">
              <w:marLeft w:val="0"/>
              <w:marRight w:val="0"/>
              <w:marTop w:val="0"/>
              <w:marBottom w:val="0"/>
              <w:divBdr>
                <w:top w:val="none" w:sz="0" w:space="0" w:color="auto"/>
                <w:left w:val="none" w:sz="0" w:space="0" w:color="auto"/>
                <w:bottom w:val="none" w:sz="0" w:space="0" w:color="auto"/>
                <w:right w:val="none" w:sz="0" w:space="0" w:color="auto"/>
              </w:divBdr>
            </w:div>
            <w:div w:id="1357345746">
              <w:marLeft w:val="0"/>
              <w:marRight w:val="0"/>
              <w:marTop w:val="0"/>
              <w:marBottom w:val="0"/>
              <w:divBdr>
                <w:top w:val="none" w:sz="0" w:space="0" w:color="auto"/>
                <w:left w:val="none" w:sz="0" w:space="0" w:color="auto"/>
                <w:bottom w:val="none" w:sz="0" w:space="0" w:color="auto"/>
                <w:right w:val="none" w:sz="0" w:space="0" w:color="auto"/>
              </w:divBdr>
            </w:div>
            <w:div w:id="171260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03166">
      <w:bodyDiv w:val="1"/>
      <w:marLeft w:val="0"/>
      <w:marRight w:val="0"/>
      <w:marTop w:val="0"/>
      <w:marBottom w:val="0"/>
      <w:divBdr>
        <w:top w:val="none" w:sz="0" w:space="0" w:color="auto"/>
        <w:left w:val="none" w:sz="0" w:space="0" w:color="auto"/>
        <w:bottom w:val="none" w:sz="0" w:space="0" w:color="auto"/>
        <w:right w:val="none" w:sz="0" w:space="0" w:color="auto"/>
      </w:divBdr>
      <w:divsChild>
        <w:div w:id="579019459">
          <w:marLeft w:val="0"/>
          <w:marRight w:val="0"/>
          <w:marTop w:val="0"/>
          <w:marBottom w:val="0"/>
          <w:divBdr>
            <w:top w:val="none" w:sz="0" w:space="0" w:color="auto"/>
            <w:left w:val="none" w:sz="0" w:space="0" w:color="auto"/>
            <w:bottom w:val="none" w:sz="0" w:space="0" w:color="auto"/>
            <w:right w:val="none" w:sz="0" w:space="0" w:color="auto"/>
          </w:divBdr>
        </w:div>
      </w:divsChild>
    </w:div>
    <w:div w:id="770734518">
      <w:bodyDiv w:val="1"/>
      <w:marLeft w:val="0"/>
      <w:marRight w:val="0"/>
      <w:marTop w:val="0"/>
      <w:marBottom w:val="0"/>
      <w:divBdr>
        <w:top w:val="none" w:sz="0" w:space="0" w:color="auto"/>
        <w:left w:val="none" w:sz="0" w:space="0" w:color="auto"/>
        <w:bottom w:val="none" w:sz="0" w:space="0" w:color="auto"/>
        <w:right w:val="none" w:sz="0" w:space="0" w:color="auto"/>
      </w:divBdr>
      <w:divsChild>
        <w:div w:id="1737316196">
          <w:marLeft w:val="0"/>
          <w:marRight w:val="0"/>
          <w:marTop w:val="0"/>
          <w:marBottom w:val="0"/>
          <w:divBdr>
            <w:top w:val="none" w:sz="0" w:space="0" w:color="auto"/>
            <w:left w:val="none" w:sz="0" w:space="0" w:color="auto"/>
            <w:bottom w:val="none" w:sz="0" w:space="0" w:color="auto"/>
            <w:right w:val="none" w:sz="0" w:space="0" w:color="auto"/>
          </w:divBdr>
          <w:divsChild>
            <w:div w:id="170146525">
              <w:marLeft w:val="0"/>
              <w:marRight w:val="0"/>
              <w:marTop w:val="0"/>
              <w:marBottom w:val="0"/>
              <w:divBdr>
                <w:top w:val="none" w:sz="0" w:space="0" w:color="auto"/>
                <w:left w:val="none" w:sz="0" w:space="0" w:color="auto"/>
                <w:bottom w:val="none" w:sz="0" w:space="0" w:color="auto"/>
                <w:right w:val="none" w:sz="0" w:space="0" w:color="auto"/>
              </w:divBdr>
            </w:div>
            <w:div w:id="979461677">
              <w:marLeft w:val="0"/>
              <w:marRight w:val="0"/>
              <w:marTop w:val="0"/>
              <w:marBottom w:val="0"/>
              <w:divBdr>
                <w:top w:val="none" w:sz="0" w:space="0" w:color="auto"/>
                <w:left w:val="none" w:sz="0" w:space="0" w:color="auto"/>
                <w:bottom w:val="none" w:sz="0" w:space="0" w:color="auto"/>
                <w:right w:val="none" w:sz="0" w:space="0" w:color="auto"/>
              </w:divBdr>
            </w:div>
            <w:div w:id="1382484875">
              <w:marLeft w:val="0"/>
              <w:marRight w:val="0"/>
              <w:marTop w:val="0"/>
              <w:marBottom w:val="0"/>
              <w:divBdr>
                <w:top w:val="none" w:sz="0" w:space="0" w:color="auto"/>
                <w:left w:val="none" w:sz="0" w:space="0" w:color="auto"/>
                <w:bottom w:val="none" w:sz="0" w:space="0" w:color="auto"/>
                <w:right w:val="none" w:sz="0" w:space="0" w:color="auto"/>
              </w:divBdr>
            </w:div>
            <w:div w:id="18443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4064">
      <w:bodyDiv w:val="1"/>
      <w:marLeft w:val="0"/>
      <w:marRight w:val="0"/>
      <w:marTop w:val="0"/>
      <w:marBottom w:val="0"/>
      <w:divBdr>
        <w:top w:val="none" w:sz="0" w:space="0" w:color="auto"/>
        <w:left w:val="none" w:sz="0" w:space="0" w:color="auto"/>
        <w:bottom w:val="none" w:sz="0" w:space="0" w:color="auto"/>
        <w:right w:val="none" w:sz="0" w:space="0" w:color="auto"/>
      </w:divBdr>
      <w:divsChild>
        <w:div w:id="756750175">
          <w:marLeft w:val="0"/>
          <w:marRight w:val="0"/>
          <w:marTop w:val="0"/>
          <w:marBottom w:val="0"/>
          <w:divBdr>
            <w:top w:val="none" w:sz="0" w:space="0" w:color="auto"/>
            <w:left w:val="none" w:sz="0" w:space="0" w:color="auto"/>
            <w:bottom w:val="none" w:sz="0" w:space="0" w:color="auto"/>
            <w:right w:val="none" w:sz="0" w:space="0" w:color="auto"/>
          </w:divBdr>
        </w:div>
      </w:divsChild>
    </w:div>
    <w:div w:id="850919465">
      <w:bodyDiv w:val="1"/>
      <w:marLeft w:val="0"/>
      <w:marRight w:val="0"/>
      <w:marTop w:val="0"/>
      <w:marBottom w:val="0"/>
      <w:divBdr>
        <w:top w:val="none" w:sz="0" w:space="0" w:color="auto"/>
        <w:left w:val="none" w:sz="0" w:space="0" w:color="auto"/>
        <w:bottom w:val="none" w:sz="0" w:space="0" w:color="auto"/>
        <w:right w:val="none" w:sz="0" w:space="0" w:color="auto"/>
      </w:divBdr>
      <w:divsChild>
        <w:div w:id="1101074257">
          <w:marLeft w:val="0"/>
          <w:marRight w:val="0"/>
          <w:marTop w:val="0"/>
          <w:marBottom w:val="0"/>
          <w:divBdr>
            <w:top w:val="none" w:sz="0" w:space="0" w:color="auto"/>
            <w:left w:val="none" w:sz="0" w:space="0" w:color="auto"/>
            <w:bottom w:val="none" w:sz="0" w:space="0" w:color="auto"/>
            <w:right w:val="none" w:sz="0" w:space="0" w:color="auto"/>
          </w:divBdr>
          <w:divsChild>
            <w:div w:id="2145005296">
              <w:marLeft w:val="2943"/>
              <w:marRight w:val="2379"/>
              <w:marTop w:val="0"/>
              <w:marBottom w:val="0"/>
              <w:divBdr>
                <w:top w:val="none" w:sz="0" w:space="0" w:color="auto"/>
                <w:left w:val="none" w:sz="0" w:space="0" w:color="auto"/>
                <w:bottom w:val="none" w:sz="0" w:space="0" w:color="auto"/>
                <w:right w:val="none" w:sz="0" w:space="0" w:color="auto"/>
              </w:divBdr>
            </w:div>
          </w:divsChild>
        </w:div>
      </w:divsChild>
    </w:div>
    <w:div w:id="861630302">
      <w:bodyDiv w:val="1"/>
      <w:marLeft w:val="0"/>
      <w:marRight w:val="0"/>
      <w:marTop w:val="0"/>
      <w:marBottom w:val="0"/>
      <w:divBdr>
        <w:top w:val="none" w:sz="0" w:space="0" w:color="auto"/>
        <w:left w:val="none" w:sz="0" w:space="0" w:color="auto"/>
        <w:bottom w:val="none" w:sz="0" w:space="0" w:color="auto"/>
        <w:right w:val="none" w:sz="0" w:space="0" w:color="auto"/>
      </w:divBdr>
      <w:divsChild>
        <w:div w:id="2015647011">
          <w:marLeft w:val="0"/>
          <w:marRight w:val="0"/>
          <w:marTop w:val="0"/>
          <w:marBottom w:val="0"/>
          <w:divBdr>
            <w:top w:val="none" w:sz="0" w:space="0" w:color="auto"/>
            <w:left w:val="none" w:sz="0" w:space="0" w:color="auto"/>
            <w:bottom w:val="none" w:sz="0" w:space="0" w:color="auto"/>
            <w:right w:val="none" w:sz="0" w:space="0" w:color="auto"/>
          </w:divBdr>
        </w:div>
      </w:divsChild>
    </w:div>
    <w:div w:id="887306266">
      <w:bodyDiv w:val="1"/>
      <w:marLeft w:val="0"/>
      <w:marRight w:val="0"/>
      <w:marTop w:val="0"/>
      <w:marBottom w:val="0"/>
      <w:divBdr>
        <w:top w:val="none" w:sz="0" w:space="0" w:color="auto"/>
        <w:left w:val="none" w:sz="0" w:space="0" w:color="auto"/>
        <w:bottom w:val="none" w:sz="0" w:space="0" w:color="auto"/>
        <w:right w:val="none" w:sz="0" w:space="0" w:color="auto"/>
      </w:divBdr>
      <w:divsChild>
        <w:div w:id="1530726685">
          <w:marLeft w:val="0"/>
          <w:marRight w:val="0"/>
          <w:marTop w:val="0"/>
          <w:marBottom w:val="0"/>
          <w:divBdr>
            <w:top w:val="none" w:sz="0" w:space="0" w:color="auto"/>
            <w:left w:val="none" w:sz="0" w:space="0" w:color="auto"/>
            <w:bottom w:val="none" w:sz="0" w:space="0" w:color="auto"/>
            <w:right w:val="none" w:sz="0" w:space="0" w:color="auto"/>
          </w:divBdr>
          <w:divsChild>
            <w:div w:id="883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01791">
      <w:bodyDiv w:val="1"/>
      <w:marLeft w:val="0"/>
      <w:marRight w:val="0"/>
      <w:marTop w:val="0"/>
      <w:marBottom w:val="0"/>
      <w:divBdr>
        <w:top w:val="none" w:sz="0" w:space="0" w:color="auto"/>
        <w:left w:val="none" w:sz="0" w:space="0" w:color="auto"/>
        <w:bottom w:val="none" w:sz="0" w:space="0" w:color="auto"/>
        <w:right w:val="none" w:sz="0" w:space="0" w:color="auto"/>
      </w:divBdr>
      <w:divsChild>
        <w:div w:id="998919445">
          <w:marLeft w:val="0"/>
          <w:marRight w:val="0"/>
          <w:marTop w:val="0"/>
          <w:marBottom w:val="0"/>
          <w:divBdr>
            <w:top w:val="none" w:sz="0" w:space="0" w:color="auto"/>
            <w:left w:val="none" w:sz="0" w:space="0" w:color="auto"/>
            <w:bottom w:val="none" w:sz="0" w:space="0" w:color="auto"/>
            <w:right w:val="none" w:sz="0" w:space="0" w:color="auto"/>
          </w:divBdr>
          <w:divsChild>
            <w:div w:id="7205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84319">
      <w:bodyDiv w:val="1"/>
      <w:marLeft w:val="0"/>
      <w:marRight w:val="0"/>
      <w:marTop w:val="0"/>
      <w:marBottom w:val="0"/>
      <w:divBdr>
        <w:top w:val="none" w:sz="0" w:space="0" w:color="auto"/>
        <w:left w:val="none" w:sz="0" w:space="0" w:color="auto"/>
        <w:bottom w:val="none" w:sz="0" w:space="0" w:color="auto"/>
        <w:right w:val="none" w:sz="0" w:space="0" w:color="auto"/>
      </w:divBdr>
      <w:divsChild>
        <w:div w:id="500778237">
          <w:marLeft w:val="0"/>
          <w:marRight w:val="0"/>
          <w:marTop w:val="0"/>
          <w:marBottom w:val="0"/>
          <w:divBdr>
            <w:top w:val="none" w:sz="0" w:space="0" w:color="auto"/>
            <w:left w:val="none" w:sz="0" w:space="0" w:color="auto"/>
            <w:bottom w:val="none" w:sz="0" w:space="0" w:color="auto"/>
            <w:right w:val="none" w:sz="0" w:space="0" w:color="auto"/>
          </w:divBdr>
          <w:divsChild>
            <w:div w:id="8651649">
              <w:marLeft w:val="0"/>
              <w:marRight w:val="0"/>
              <w:marTop w:val="0"/>
              <w:marBottom w:val="0"/>
              <w:divBdr>
                <w:top w:val="none" w:sz="0" w:space="0" w:color="auto"/>
                <w:left w:val="none" w:sz="0" w:space="0" w:color="auto"/>
                <w:bottom w:val="none" w:sz="0" w:space="0" w:color="auto"/>
                <w:right w:val="none" w:sz="0" w:space="0" w:color="auto"/>
              </w:divBdr>
            </w:div>
            <w:div w:id="49043167">
              <w:marLeft w:val="0"/>
              <w:marRight w:val="0"/>
              <w:marTop w:val="0"/>
              <w:marBottom w:val="0"/>
              <w:divBdr>
                <w:top w:val="none" w:sz="0" w:space="0" w:color="auto"/>
                <w:left w:val="none" w:sz="0" w:space="0" w:color="auto"/>
                <w:bottom w:val="none" w:sz="0" w:space="0" w:color="auto"/>
                <w:right w:val="none" w:sz="0" w:space="0" w:color="auto"/>
              </w:divBdr>
            </w:div>
            <w:div w:id="394278831">
              <w:marLeft w:val="0"/>
              <w:marRight w:val="0"/>
              <w:marTop w:val="0"/>
              <w:marBottom w:val="0"/>
              <w:divBdr>
                <w:top w:val="none" w:sz="0" w:space="0" w:color="auto"/>
                <w:left w:val="none" w:sz="0" w:space="0" w:color="auto"/>
                <w:bottom w:val="none" w:sz="0" w:space="0" w:color="auto"/>
                <w:right w:val="none" w:sz="0" w:space="0" w:color="auto"/>
              </w:divBdr>
            </w:div>
            <w:div w:id="516963743">
              <w:marLeft w:val="0"/>
              <w:marRight w:val="0"/>
              <w:marTop w:val="0"/>
              <w:marBottom w:val="0"/>
              <w:divBdr>
                <w:top w:val="none" w:sz="0" w:space="0" w:color="auto"/>
                <w:left w:val="none" w:sz="0" w:space="0" w:color="auto"/>
                <w:bottom w:val="none" w:sz="0" w:space="0" w:color="auto"/>
                <w:right w:val="none" w:sz="0" w:space="0" w:color="auto"/>
              </w:divBdr>
            </w:div>
            <w:div w:id="804589789">
              <w:marLeft w:val="0"/>
              <w:marRight w:val="0"/>
              <w:marTop w:val="0"/>
              <w:marBottom w:val="0"/>
              <w:divBdr>
                <w:top w:val="none" w:sz="0" w:space="0" w:color="auto"/>
                <w:left w:val="none" w:sz="0" w:space="0" w:color="auto"/>
                <w:bottom w:val="none" w:sz="0" w:space="0" w:color="auto"/>
                <w:right w:val="none" w:sz="0" w:space="0" w:color="auto"/>
              </w:divBdr>
            </w:div>
            <w:div w:id="1162814647">
              <w:marLeft w:val="0"/>
              <w:marRight w:val="0"/>
              <w:marTop w:val="0"/>
              <w:marBottom w:val="0"/>
              <w:divBdr>
                <w:top w:val="none" w:sz="0" w:space="0" w:color="auto"/>
                <w:left w:val="none" w:sz="0" w:space="0" w:color="auto"/>
                <w:bottom w:val="none" w:sz="0" w:space="0" w:color="auto"/>
                <w:right w:val="none" w:sz="0" w:space="0" w:color="auto"/>
              </w:divBdr>
            </w:div>
            <w:div w:id="1211501424">
              <w:marLeft w:val="0"/>
              <w:marRight w:val="0"/>
              <w:marTop w:val="0"/>
              <w:marBottom w:val="0"/>
              <w:divBdr>
                <w:top w:val="none" w:sz="0" w:space="0" w:color="auto"/>
                <w:left w:val="none" w:sz="0" w:space="0" w:color="auto"/>
                <w:bottom w:val="none" w:sz="0" w:space="0" w:color="auto"/>
                <w:right w:val="none" w:sz="0" w:space="0" w:color="auto"/>
              </w:divBdr>
            </w:div>
            <w:div w:id="1228612364">
              <w:marLeft w:val="0"/>
              <w:marRight w:val="0"/>
              <w:marTop w:val="0"/>
              <w:marBottom w:val="0"/>
              <w:divBdr>
                <w:top w:val="none" w:sz="0" w:space="0" w:color="auto"/>
                <w:left w:val="none" w:sz="0" w:space="0" w:color="auto"/>
                <w:bottom w:val="none" w:sz="0" w:space="0" w:color="auto"/>
                <w:right w:val="none" w:sz="0" w:space="0" w:color="auto"/>
              </w:divBdr>
            </w:div>
            <w:div w:id="1500271482">
              <w:marLeft w:val="0"/>
              <w:marRight w:val="0"/>
              <w:marTop w:val="0"/>
              <w:marBottom w:val="0"/>
              <w:divBdr>
                <w:top w:val="none" w:sz="0" w:space="0" w:color="auto"/>
                <w:left w:val="none" w:sz="0" w:space="0" w:color="auto"/>
                <w:bottom w:val="none" w:sz="0" w:space="0" w:color="auto"/>
                <w:right w:val="none" w:sz="0" w:space="0" w:color="auto"/>
              </w:divBdr>
            </w:div>
            <w:div w:id="1705324802">
              <w:marLeft w:val="0"/>
              <w:marRight w:val="0"/>
              <w:marTop w:val="0"/>
              <w:marBottom w:val="0"/>
              <w:divBdr>
                <w:top w:val="none" w:sz="0" w:space="0" w:color="auto"/>
                <w:left w:val="none" w:sz="0" w:space="0" w:color="auto"/>
                <w:bottom w:val="none" w:sz="0" w:space="0" w:color="auto"/>
                <w:right w:val="none" w:sz="0" w:space="0" w:color="auto"/>
              </w:divBdr>
            </w:div>
            <w:div w:id="19082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7039">
      <w:bodyDiv w:val="1"/>
      <w:marLeft w:val="0"/>
      <w:marRight w:val="0"/>
      <w:marTop w:val="0"/>
      <w:marBottom w:val="0"/>
      <w:divBdr>
        <w:top w:val="none" w:sz="0" w:space="0" w:color="auto"/>
        <w:left w:val="none" w:sz="0" w:space="0" w:color="auto"/>
        <w:bottom w:val="none" w:sz="0" w:space="0" w:color="auto"/>
        <w:right w:val="none" w:sz="0" w:space="0" w:color="auto"/>
      </w:divBdr>
      <w:divsChild>
        <w:div w:id="760763890">
          <w:marLeft w:val="0"/>
          <w:marRight w:val="0"/>
          <w:marTop w:val="0"/>
          <w:marBottom w:val="0"/>
          <w:divBdr>
            <w:top w:val="none" w:sz="0" w:space="0" w:color="auto"/>
            <w:left w:val="none" w:sz="0" w:space="0" w:color="auto"/>
            <w:bottom w:val="none" w:sz="0" w:space="0" w:color="auto"/>
            <w:right w:val="none" w:sz="0" w:space="0" w:color="auto"/>
          </w:divBdr>
          <w:divsChild>
            <w:div w:id="9734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0899">
      <w:bodyDiv w:val="1"/>
      <w:marLeft w:val="0"/>
      <w:marRight w:val="0"/>
      <w:marTop w:val="0"/>
      <w:marBottom w:val="0"/>
      <w:divBdr>
        <w:top w:val="none" w:sz="0" w:space="0" w:color="auto"/>
        <w:left w:val="none" w:sz="0" w:space="0" w:color="auto"/>
        <w:bottom w:val="none" w:sz="0" w:space="0" w:color="auto"/>
        <w:right w:val="none" w:sz="0" w:space="0" w:color="auto"/>
      </w:divBdr>
      <w:divsChild>
        <w:div w:id="2042391818">
          <w:marLeft w:val="0"/>
          <w:marRight w:val="0"/>
          <w:marTop w:val="0"/>
          <w:marBottom w:val="0"/>
          <w:divBdr>
            <w:top w:val="none" w:sz="0" w:space="0" w:color="auto"/>
            <w:left w:val="none" w:sz="0" w:space="0" w:color="auto"/>
            <w:bottom w:val="none" w:sz="0" w:space="0" w:color="auto"/>
            <w:right w:val="none" w:sz="0" w:space="0" w:color="auto"/>
          </w:divBdr>
          <w:divsChild>
            <w:div w:id="184392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2565">
      <w:bodyDiv w:val="1"/>
      <w:marLeft w:val="0"/>
      <w:marRight w:val="0"/>
      <w:marTop w:val="0"/>
      <w:marBottom w:val="0"/>
      <w:divBdr>
        <w:top w:val="none" w:sz="0" w:space="0" w:color="auto"/>
        <w:left w:val="none" w:sz="0" w:space="0" w:color="auto"/>
        <w:bottom w:val="none" w:sz="0" w:space="0" w:color="auto"/>
        <w:right w:val="none" w:sz="0" w:space="0" w:color="auto"/>
      </w:divBdr>
      <w:divsChild>
        <w:div w:id="1628781924">
          <w:marLeft w:val="0"/>
          <w:marRight w:val="0"/>
          <w:marTop w:val="0"/>
          <w:marBottom w:val="0"/>
          <w:divBdr>
            <w:top w:val="none" w:sz="0" w:space="0" w:color="auto"/>
            <w:left w:val="none" w:sz="0" w:space="0" w:color="auto"/>
            <w:bottom w:val="none" w:sz="0" w:space="0" w:color="auto"/>
            <w:right w:val="none" w:sz="0" w:space="0" w:color="auto"/>
          </w:divBdr>
          <w:divsChild>
            <w:div w:id="434591305">
              <w:marLeft w:val="0"/>
              <w:marRight w:val="0"/>
              <w:marTop w:val="0"/>
              <w:marBottom w:val="0"/>
              <w:divBdr>
                <w:top w:val="none" w:sz="0" w:space="0" w:color="auto"/>
                <w:left w:val="none" w:sz="0" w:space="0" w:color="auto"/>
                <w:bottom w:val="none" w:sz="0" w:space="0" w:color="auto"/>
                <w:right w:val="none" w:sz="0" w:space="0" w:color="auto"/>
              </w:divBdr>
            </w:div>
            <w:div w:id="18167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2607">
      <w:bodyDiv w:val="1"/>
      <w:marLeft w:val="0"/>
      <w:marRight w:val="0"/>
      <w:marTop w:val="0"/>
      <w:marBottom w:val="0"/>
      <w:divBdr>
        <w:top w:val="none" w:sz="0" w:space="0" w:color="auto"/>
        <w:left w:val="none" w:sz="0" w:space="0" w:color="auto"/>
        <w:bottom w:val="none" w:sz="0" w:space="0" w:color="auto"/>
        <w:right w:val="none" w:sz="0" w:space="0" w:color="auto"/>
      </w:divBdr>
      <w:divsChild>
        <w:div w:id="88895928">
          <w:marLeft w:val="0"/>
          <w:marRight w:val="0"/>
          <w:marTop w:val="0"/>
          <w:marBottom w:val="0"/>
          <w:divBdr>
            <w:top w:val="none" w:sz="0" w:space="0" w:color="auto"/>
            <w:left w:val="none" w:sz="0" w:space="0" w:color="auto"/>
            <w:bottom w:val="none" w:sz="0" w:space="0" w:color="auto"/>
            <w:right w:val="none" w:sz="0" w:space="0" w:color="auto"/>
          </w:divBdr>
          <w:divsChild>
            <w:div w:id="2066640096">
              <w:marLeft w:val="150"/>
              <w:marRight w:val="0"/>
              <w:marTop w:val="0"/>
              <w:marBottom w:val="0"/>
              <w:divBdr>
                <w:top w:val="none" w:sz="0" w:space="0" w:color="auto"/>
                <w:left w:val="none" w:sz="0" w:space="0" w:color="auto"/>
                <w:bottom w:val="none" w:sz="0" w:space="0" w:color="auto"/>
                <w:right w:val="none" w:sz="0" w:space="0" w:color="auto"/>
              </w:divBdr>
              <w:divsChild>
                <w:div w:id="1043404414">
                  <w:marLeft w:val="0"/>
                  <w:marRight w:val="0"/>
                  <w:marTop w:val="150"/>
                  <w:marBottom w:val="0"/>
                  <w:divBdr>
                    <w:top w:val="none" w:sz="0" w:space="0" w:color="auto"/>
                    <w:left w:val="none" w:sz="0" w:space="0" w:color="auto"/>
                    <w:bottom w:val="none" w:sz="0" w:space="0" w:color="auto"/>
                    <w:right w:val="none" w:sz="0" w:space="0" w:color="auto"/>
                  </w:divBdr>
                  <w:divsChild>
                    <w:div w:id="959140654">
                      <w:marLeft w:val="0"/>
                      <w:marRight w:val="0"/>
                      <w:marTop w:val="0"/>
                      <w:marBottom w:val="0"/>
                      <w:divBdr>
                        <w:top w:val="none" w:sz="0" w:space="0" w:color="auto"/>
                        <w:left w:val="single" w:sz="6" w:space="0" w:color="999999"/>
                        <w:bottom w:val="none" w:sz="0" w:space="0" w:color="auto"/>
                        <w:right w:val="single" w:sz="6" w:space="0" w:color="999999"/>
                      </w:divBdr>
                    </w:div>
                  </w:divsChild>
                </w:div>
              </w:divsChild>
            </w:div>
          </w:divsChild>
        </w:div>
      </w:divsChild>
    </w:div>
    <w:div w:id="1492066488">
      <w:bodyDiv w:val="1"/>
      <w:marLeft w:val="0"/>
      <w:marRight w:val="0"/>
      <w:marTop w:val="0"/>
      <w:marBottom w:val="0"/>
      <w:divBdr>
        <w:top w:val="none" w:sz="0" w:space="0" w:color="auto"/>
        <w:left w:val="none" w:sz="0" w:space="0" w:color="auto"/>
        <w:bottom w:val="none" w:sz="0" w:space="0" w:color="auto"/>
        <w:right w:val="none" w:sz="0" w:space="0" w:color="auto"/>
      </w:divBdr>
      <w:divsChild>
        <w:div w:id="1611623000">
          <w:marLeft w:val="0"/>
          <w:marRight w:val="0"/>
          <w:marTop w:val="0"/>
          <w:marBottom w:val="0"/>
          <w:divBdr>
            <w:top w:val="none" w:sz="0" w:space="0" w:color="auto"/>
            <w:left w:val="none" w:sz="0" w:space="0" w:color="auto"/>
            <w:bottom w:val="none" w:sz="0" w:space="0" w:color="auto"/>
            <w:right w:val="none" w:sz="0" w:space="0" w:color="auto"/>
          </w:divBdr>
          <w:divsChild>
            <w:div w:id="405566420">
              <w:marLeft w:val="0"/>
              <w:marRight w:val="0"/>
              <w:marTop w:val="0"/>
              <w:marBottom w:val="0"/>
              <w:divBdr>
                <w:top w:val="none" w:sz="0" w:space="0" w:color="auto"/>
                <w:left w:val="none" w:sz="0" w:space="0" w:color="auto"/>
                <w:bottom w:val="none" w:sz="0" w:space="0" w:color="auto"/>
                <w:right w:val="none" w:sz="0" w:space="0" w:color="auto"/>
              </w:divBdr>
            </w:div>
            <w:div w:id="432019907">
              <w:marLeft w:val="0"/>
              <w:marRight w:val="0"/>
              <w:marTop w:val="0"/>
              <w:marBottom w:val="0"/>
              <w:divBdr>
                <w:top w:val="none" w:sz="0" w:space="0" w:color="auto"/>
                <w:left w:val="none" w:sz="0" w:space="0" w:color="auto"/>
                <w:bottom w:val="none" w:sz="0" w:space="0" w:color="auto"/>
                <w:right w:val="none" w:sz="0" w:space="0" w:color="auto"/>
              </w:divBdr>
            </w:div>
            <w:div w:id="767120168">
              <w:marLeft w:val="0"/>
              <w:marRight w:val="0"/>
              <w:marTop w:val="0"/>
              <w:marBottom w:val="0"/>
              <w:divBdr>
                <w:top w:val="none" w:sz="0" w:space="0" w:color="auto"/>
                <w:left w:val="none" w:sz="0" w:space="0" w:color="auto"/>
                <w:bottom w:val="none" w:sz="0" w:space="0" w:color="auto"/>
                <w:right w:val="none" w:sz="0" w:space="0" w:color="auto"/>
              </w:divBdr>
            </w:div>
            <w:div w:id="1082072282">
              <w:marLeft w:val="0"/>
              <w:marRight w:val="0"/>
              <w:marTop w:val="0"/>
              <w:marBottom w:val="0"/>
              <w:divBdr>
                <w:top w:val="none" w:sz="0" w:space="0" w:color="auto"/>
                <w:left w:val="none" w:sz="0" w:space="0" w:color="auto"/>
                <w:bottom w:val="none" w:sz="0" w:space="0" w:color="auto"/>
                <w:right w:val="none" w:sz="0" w:space="0" w:color="auto"/>
              </w:divBdr>
            </w:div>
            <w:div w:id="1119422378">
              <w:marLeft w:val="0"/>
              <w:marRight w:val="0"/>
              <w:marTop w:val="0"/>
              <w:marBottom w:val="0"/>
              <w:divBdr>
                <w:top w:val="none" w:sz="0" w:space="0" w:color="auto"/>
                <w:left w:val="none" w:sz="0" w:space="0" w:color="auto"/>
                <w:bottom w:val="none" w:sz="0" w:space="0" w:color="auto"/>
                <w:right w:val="none" w:sz="0" w:space="0" w:color="auto"/>
              </w:divBdr>
            </w:div>
            <w:div w:id="1325739707">
              <w:marLeft w:val="0"/>
              <w:marRight w:val="0"/>
              <w:marTop w:val="0"/>
              <w:marBottom w:val="0"/>
              <w:divBdr>
                <w:top w:val="none" w:sz="0" w:space="0" w:color="auto"/>
                <w:left w:val="none" w:sz="0" w:space="0" w:color="auto"/>
                <w:bottom w:val="none" w:sz="0" w:space="0" w:color="auto"/>
                <w:right w:val="none" w:sz="0" w:space="0" w:color="auto"/>
              </w:divBdr>
            </w:div>
            <w:div w:id="1357542720">
              <w:marLeft w:val="0"/>
              <w:marRight w:val="0"/>
              <w:marTop w:val="0"/>
              <w:marBottom w:val="0"/>
              <w:divBdr>
                <w:top w:val="none" w:sz="0" w:space="0" w:color="auto"/>
                <w:left w:val="none" w:sz="0" w:space="0" w:color="auto"/>
                <w:bottom w:val="none" w:sz="0" w:space="0" w:color="auto"/>
                <w:right w:val="none" w:sz="0" w:space="0" w:color="auto"/>
              </w:divBdr>
            </w:div>
            <w:div w:id="1446848338">
              <w:marLeft w:val="0"/>
              <w:marRight w:val="0"/>
              <w:marTop w:val="0"/>
              <w:marBottom w:val="0"/>
              <w:divBdr>
                <w:top w:val="none" w:sz="0" w:space="0" w:color="auto"/>
                <w:left w:val="none" w:sz="0" w:space="0" w:color="auto"/>
                <w:bottom w:val="none" w:sz="0" w:space="0" w:color="auto"/>
                <w:right w:val="none" w:sz="0" w:space="0" w:color="auto"/>
              </w:divBdr>
            </w:div>
            <w:div w:id="17004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4859">
      <w:bodyDiv w:val="1"/>
      <w:marLeft w:val="0"/>
      <w:marRight w:val="0"/>
      <w:marTop w:val="0"/>
      <w:marBottom w:val="0"/>
      <w:divBdr>
        <w:top w:val="none" w:sz="0" w:space="0" w:color="auto"/>
        <w:left w:val="none" w:sz="0" w:space="0" w:color="auto"/>
        <w:bottom w:val="none" w:sz="0" w:space="0" w:color="auto"/>
        <w:right w:val="none" w:sz="0" w:space="0" w:color="auto"/>
      </w:divBdr>
      <w:divsChild>
        <w:div w:id="1594314603">
          <w:marLeft w:val="0"/>
          <w:marRight w:val="0"/>
          <w:marTop w:val="0"/>
          <w:marBottom w:val="0"/>
          <w:divBdr>
            <w:top w:val="none" w:sz="0" w:space="0" w:color="auto"/>
            <w:left w:val="none" w:sz="0" w:space="0" w:color="auto"/>
            <w:bottom w:val="none" w:sz="0" w:space="0" w:color="auto"/>
            <w:right w:val="none" w:sz="0" w:space="0" w:color="auto"/>
          </w:divBdr>
          <w:divsChild>
            <w:div w:id="14496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7118">
      <w:bodyDiv w:val="1"/>
      <w:marLeft w:val="0"/>
      <w:marRight w:val="0"/>
      <w:marTop w:val="0"/>
      <w:marBottom w:val="0"/>
      <w:divBdr>
        <w:top w:val="none" w:sz="0" w:space="0" w:color="auto"/>
        <w:left w:val="none" w:sz="0" w:space="0" w:color="auto"/>
        <w:bottom w:val="none" w:sz="0" w:space="0" w:color="auto"/>
        <w:right w:val="none" w:sz="0" w:space="0" w:color="auto"/>
      </w:divBdr>
      <w:divsChild>
        <w:div w:id="1166558799">
          <w:marLeft w:val="0"/>
          <w:marRight w:val="0"/>
          <w:marTop w:val="0"/>
          <w:marBottom w:val="0"/>
          <w:divBdr>
            <w:top w:val="none" w:sz="0" w:space="0" w:color="auto"/>
            <w:left w:val="none" w:sz="0" w:space="0" w:color="auto"/>
            <w:bottom w:val="none" w:sz="0" w:space="0" w:color="auto"/>
            <w:right w:val="none" w:sz="0" w:space="0" w:color="auto"/>
          </w:divBdr>
          <w:divsChild>
            <w:div w:id="15228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88698">
      <w:bodyDiv w:val="1"/>
      <w:marLeft w:val="0"/>
      <w:marRight w:val="0"/>
      <w:marTop w:val="0"/>
      <w:marBottom w:val="0"/>
      <w:divBdr>
        <w:top w:val="none" w:sz="0" w:space="0" w:color="auto"/>
        <w:left w:val="none" w:sz="0" w:space="0" w:color="auto"/>
        <w:bottom w:val="none" w:sz="0" w:space="0" w:color="auto"/>
        <w:right w:val="none" w:sz="0" w:space="0" w:color="auto"/>
      </w:divBdr>
      <w:divsChild>
        <w:div w:id="1318143520">
          <w:marLeft w:val="0"/>
          <w:marRight w:val="0"/>
          <w:marTop w:val="0"/>
          <w:marBottom w:val="0"/>
          <w:divBdr>
            <w:top w:val="none" w:sz="0" w:space="0" w:color="auto"/>
            <w:left w:val="none" w:sz="0" w:space="0" w:color="auto"/>
            <w:bottom w:val="none" w:sz="0" w:space="0" w:color="auto"/>
            <w:right w:val="none" w:sz="0" w:space="0" w:color="auto"/>
          </w:divBdr>
        </w:div>
      </w:divsChild>
    </w:div>
    <w:div w:id="1707367358">
      <w:bodyDiv w:val="1"/>
      <w:marLeft w:val="0"/>
      <w:marRight w:val="0"/>
      <w:marTop w:val="0"/>
      <w:marBottom w:val="0"/>
      <w:divBdr>
        <w:top w:val="none" w:sz="0" w:space="0" w:color="auto"/>
        <w:left w:val="none" w:sz="0" w:space="0" w:color="auto"/>
        <w:bottom w:val="none" w:sz="0" w:space="0" w:color="auto"/>
        <w:right w:val="none" w:sz="0" w:space="0" w:color="auto"/>
      </w:divBdr>
      <w:divsChild>
        <w:div w:id="816921360">
          <w:marLeft w:val="0"/>
          <w:marRight w:val="0"/>
          <w:marTop w:val="0"/>
          <w:marBottom w:val="0"/>
          <w:divBdr>
            <w:top w:val="none" w:sz="0" w:space="0" w:color="auto"/>
            <w:left w:val="none" w:sz="0" w:space="0" w:color="auto"/>
            <w:bottom w:val="none" w:sz="0" w:space="0" w:color="auto"/>
            <w:right w:val="none" w:sz="0" w:space="0" w:color="auto"/>
          </w:divBdr>
          <w:divsChild>
            <w:div w:id="568004680">
              <w:marLeft w:val="0"/>
              <w:marRight w:val="0"/>
              <w:marTop w:val="0"/>
              <w:marBottom w:val="0"/>
              <w:divBdr>
                <w:top w:val="none" w:sz="0" w:space="0" w:color="auto"/>
                <w:left w:val="none" w:sz="0" w:space="0" w:color="auto"/>
                <w:bottom w:val="none" w:sz="0" w:space="0" w:color="auto"/>
                <w:right w:val="none" w:sz="0" w:space="0" w:color="auto"/>
              </w:divBdr>
            </w:div>
            <w:div w:id="941958839">
              <w:marLeft w:val="0"/>
              <w:marRight w:val="0"/>
              <w:marTop w:val="0"/>
              <w:marBottom w:val="0"/>
              <w:divBdr>
                <w:top w:val="none" w:sz="0" w:space="0" w:color="auto"/>
                <w:left w:val="none" w:sz="0" w:space="0" w:color="auto"/>
                <w:bottom w:val="none" w:sz="0" w:space="0" w:color="auto"/>
                <w:right w:val="none" w:sz="0" w:space="0" w:color="auto"/>
              </w:divBdr>
            </w:div>
            <w:div w:id="945119297">
              <w:marLeft w:val="0"/>
              <w:marRight w:val="0"/>
              <w:marTop w:val="0"/>
              <w:marBottom w:val="0"/>
              <w:divBdr>
                <w:top w:val="none" w:sz="0" w:space="0" w:color="auto"/>
                <w:left w:val="none" w:sz="0" w:space="0" w:color="auto"/>
                <w:bottom w:val="none" w:sz="0" w:space="0" w:color="auto"/>
                <w:right w:val="none" w:sz="0" w:space="0" w:color="auto"/>
              </w:divBdr>
            </w:div>
            <w:div w:id="989594237">
              <w:marLeft w:val="0"/>
              <w:marRight w:val="0"/>
              <w:marTop w:val="0"/>
              <w:marBottom w:val="0"/>
              <w:divBdr>
                <w:top w:val="none" w:sz="0" w:space="0" w:color="auto"/>
                <w:left w:val="none" w:sz="0" w:space="0" w:color="auto"/>
                <w:bottom w:val="none" w:sz="0" w:space="0" w:color="auto"/>
                <w:right w:val="none" w:sz="0" w:space="0" w:color="auto"/>
              </w:divBdr>
            </w:div>
            <w:div w:id="1161896838">
              <w:marLeft w:val="0"/>
              <w:marRight w:val="0"/>
              <w:marTop w:val="0"/>
              <w:marBottom w:val="0"/>
              <w:divBdr>
                <w:top w:val="none" w:sz="0" w:space="0" w:color="auto"/>
                <w:left w:val="none" w:sz="0" w:space="0" w:color="auto"/>
                <w:bottom w:val="none" w:sz="0" w:space="0" w:color="auto"/>
                <w:right w:val="none" w:sz="0" w:space="0" w:color="auto"/>
              </w:divBdr>
            </w:div>
            <w:div w:id="1252738201">
              <w:marLeft w:val="0"/>
              <w:marRight w:val="0"/>
              <w:marTop w:val="0"/>
              <w:marBottom w:val="0"/>
              <w:divBdr>
                <w:top w:val="none" w:sz="0" w:space="0" w:color="auto"/>
                <w:left w:val="none" w:sz="0" w:space="0" w:color="auto"/>
                <w:bottom w:val="none" w:sz="0" w:space="0" w:color="auto"/>
                <w:right w:val="none" w:sz="0" w:space="0" w:color="auto"/>
              </w:divBdr>
            </w:div>
            <w:div w:id="1361932501">
              <w:marLeft w:val="0"/>
              <w:marRight w:val="0"/>
              <w:marTop w:val="0"/>
              <w:marBottom w:val="0"/>
              <w:divBdr>
                <w:top w:val="none" w:sz="0" w:space="0" w:color="auto"/>
                <w:left w:val="none" w:sz="0" w:space="0" w:color="auto"/>
                <w:bottom w:val="none" w:sz="0" w:space="0" w:color="auto"/>
                <w:right w:val="none" w:sz="0" w:space="0" w:color="auto"/>
              </w:divBdr>
            </w:div>
            <w:div w:id="1402874405">
              <w:marLeft w:val="0"/>
              <w:marRight w:val="0"/>
              <w:marTop w:val="0"/>
              <w:marBottom w:val="0"/>
              <w:divBdr>
                <w:top w:val="none" w:sz="0" w:space="0" w:color="auto"/>
                <w:left w:val="none" w:sz="0" w:space="0" w:color="auto"/>
                <w:bottom w:val="none" w:sz="0" w:space="0" w:color="auto"/>
                <w:right w:val="none" w:sz="0" w:space="0" w:color="auto"/>
              </w:divBdr>
            </w:div>
            <w:div w:id="18141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0488">
      <w:bodyDiv w:val="1"/>
      <w:marLeft w:val="0"/>
      <w:marRight w:val="0"/>
      <w:marTop w:val="0"/>
      <w:marBottom w:val="0"/>
      <w:divBdr>
        <w:top w:val="none" w:sz="0" w:space="0" w:color="auto"/>
        <w:left w:val="none" w:sz="0" w:space="0" w:color="auto"/>
        <w:bottom w:val="none" w:sz="0" w:space="0" w:color="auto"/>
        <w:right w:val="none" w:sz="0" w:space="0" w:color="auto"/>
      </w:divBdr>
      <w:divsChild>
        <w:div w:id="1197160705">
          <w:marLeft w:val="0"/>
          <w:marRight w:val="0"/>
          <w:marTop w:val="0"/>
          <w:marBottom w:val="0"/>
          <w:divBdr>
            <w:top w:val="none" w:sz="0" w:space="0" w:color="auto"/>
            <w:left w:val="none" w:sz="0" w:space="0" w:color="auto"/>
            <w:bottom w:val="none" w:sz="0" w:space="0" w:color="auto"/>
            <w:right w:val="none" w:sz="0" w:space="0" w:color="auto"/>
          </w:divBdr>
          <w:divsChild>
            <w:div w:id="18569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6634">
      <w:bodyDiv w:val="1"/>
      <w:marLeft w:val="0"/>
      <w:marRight w:val="0"/>
      <w:marTop w:val="0"/>
      <w:marBottom w:val="0"/>
      <w:divBdr>
        <w:top w:val="none" w:sz="0" w:space="0" w:color="auto"/>
        <w:left w:val="none" w:sz="0" w:space="0" w:color="auto"/>
        <w:bottom w:val="none" w:sz="0" w:space="0" w:color="auto"/>
        <w:right w:val="none" w:sz="0" w:space="0" w:color="auto"/>
      </w:divBdr>
      <w:divsChild>
        <w:div w:id="1573000186">
          <w:marLeft w:val="0"/>
          <w:marRight w:val="0"/>
          <w:marTop w:val="0"/>
          <w:marBottom w:val="0"/>
          <w:divBdr>
            <w:top w:val="none" w:sz="0" w:space="0" w:color="auto"/>
            <w:left w:val="none" w:sz="0" w:space="0" w:color="auto"/>
            <w:bottom w:val="none" w:sz="0" w:space="0" w:color="auto"/>
            <w:right w:val="none" w:sz="0" w:space="0" w:color="auto"/>
          </w:divBdr>
        </w:div>
      </w:divsChild>
    </w:div>
    <w:div w:id="1800298048">
      <w:bodyDiv w:val="1"/>
      <w:marLeft w:val="0"/>
      <w:marRight w:val="0"/>
      <w:marTop w:val="0"/>
      <w:marBottom w:val="0"/>
      <w:divBdr>
        <w:top w:val="none" w:sz="0" w:space="0" w:color="auto"/>
        <w:left w:val="none" w:sz="0" w:space="0" w:color="auto"/>
        <w:bottom w:val="none" w:sz="0" w:space="0" w:color="auto"/>
        <w:right w:val="none" w:sz="0" w:space="0" w:color="auto"/>
      </w:divBdr>
      <w:divsChild>
        <w:div w:id="397360125">
          <w:marLeft w:val="0"/>
          <w:marRight w:val="0"/>
          <w:marTop w:val="0"/>
          <w:marBottom w:val="0"/>
          <w:divBdr>
            <w:top w:val="none" w:sz="0" w:space="0" w:color="auto"/>
            <w:left w:val="none" w:sz="0" w:space="0" w:color="auto"/>
            <w:bottom w:val="none" w:sz="0" w:space="0" w:color="auto"/>
            <w:right w:val="none" w:sz="0" w:space="0" w:color="auto"/>
          </w:divBdr>
          <w:divsChild>
            <w:div w:id="7802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3849">
      <w:bodyDiv w:val="1"/>
      <w:marLeft w:val="0"/>
      <w:marRight w:val="0"/>
      <w:marTop w:val="0"/>
      <w:marBottom w:val="0"/>
      <w:divBdr>
        <w:top w:val="none" w:sz="0" w:space="0" w:color="auto"/>
        <w:left w:val="none" w:sz="0" w:space="0" w:color="auto"/>
        <w:bottom w:val="none" w:sz="0" w:space="0" w:color="auto"/>
        <w:right w:val="none" w:sz="0" w:space="0" w:color="auto"/>
      </w:divBdr>
      <w:divsChild>
        <w:div w:id="1109619466">
          <w:marLeft w:val="0"/>
          <w:marRight w:val="0"/>
          <w:marTop w:val="0"/>
          <w:marBottom w:val="0"/>
          <w:divBdr>
            <w:top w:val="none" w:sz="0" w:space="0" w:color="auto"/>
            <w:left w:val="none" w:sz="0" w:space="0" w:color="auto"/>
            <w:bottom w:val="none" w:sz="0" w:space="0" w:color="auto"/>
            <w:right w:val="none" w:sz="0" w:space="0" w:color="auto"/>
          </w:divBdr>
          <w:divsChild>
            <w:div w:id="768962509">
              <w:marLeft w:val="0"/>
              <w:marRight w:val="0"/>
              <w:marTop w:val="0"/>
              <w:marBottom w:val="0"/>
              <w:divBdr>
                <w:top w:val="none" w:sz="0" w:space="0" w:color="auto"/>
                <w:left w:val="none" w:sz="0" w:space="0" w:color="auto"/>
                <w:bottom w:val="none" w:sz="0" w:space="0" w:color="auto"/>
                <w:right w:val="none" w:sz="0" w:space="0" w:color="auto"/>
              </w:divBdr>
            </w:div>
            <w:div w:id="841625776">
              <w:marLeft w:val="0"/>
              <w:marRight w:val="0"/>
              <w:marTop w:val="0"/>
              <w:marBottom w:val="0"/>
              <w:divBdr>
                <w:top w:val="none" w:sz="0" w:space="0" w:color="auto"/>
                <w:left w:val="none" w:sz="0" w:space="0" w:color="auto"/>
                <w:bottom w:val="none" w:sz="0" w:space="0" w:color="auto"/>
                <w:right w:val="none" w:sz="0" w:space="0" w:color="auto"/>
              </w:divBdr>
            </w:div>
            <w:div w:id="891497764">
              <w:marLeft w:val="0"/>
              <w:marRight w:val="0"/>
              <w:marTop w:val="0"/>
              <w:marBottom w:val="0"/>
              <w:divBdr>
                <w:top w:val="none" w:sz="0" w:space="0" w:color="auto"/>
                <w:left w:val="none" w:sz="0" w:space="0" w:color="auto"/>
                <w:bottom w:val="none" w:sz="0" w:space="0" w:color="auto"/>
                <w:right w:val="none" w:sz="0" w:space="0" w:color="auto"/>
              </w:divBdr>
            </w:div>
            <w:div w:id="1125777549">
              <w:marLeft w:val="0"/>
              <w:marRight w:val="0"/>
              <w:marTop w:val="0"/>
              <w:marBottom w:val="0"/>
              <w:divBdr>
                <w:top w:val="none" w:sz="0" w:space="0" w:color="auto"/>
                <w:left w:val="none" w:sz="0" w:space="0" w:color="auto"/>
                <w:bottom w:val="none" w:sz="0" w:space="0" w:color="auto"/>
                <w:right w:val="none" w:sz="0" w:space="0" w:color="auto"/>
              </w:divBdr>
            </w:div>
            <w:div w:id="16056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6548">
      <w:bodyDiv w:val="1"/>
      <w:marLeft w:val="0"/>
      <w:marRight w:val="0"/>
      <w:marTop w:val="0"/>
      <w:marBottom w:val="0"/>
      <w:divBdr>
        <w:top w:val="none" w:sz="0" w:space="0" w:color="auto"/>
        <w:left w:val="none" w:sz="0" w:space="0" w:color="auto"/>
        <w:bottom w:val="none" w:sz="0" w:space="0" w:color="auto"/>
        <w:right w:val="none" w:sz="0" w:space="0" w:color="auto"/>
      </w:divBdr>
      <w:divsChild>
        <w:div w:id="1388139809">
          <w:marLeft w:val="0"/>
          <w:marRight w:val="0"/>
          <w:marTop w:val="0"/>
          <w:marBottom w:val="0"/>
          <w:divBdr>
            <w:top w:val="none" w:sz="0" w:space="0" w:color="auto"/>
            <w:left w:val="none" w:sz="0" w:space="0" w:color="auto"/>
            <w:bottom w:val="none" w:sz="0" w:space="0" w:color="auto"/>
            <w:right w:val="none" w:sz="0" w:space="0" w:color="auto"/>
          </w:divBdr>
          <w:divsChild>
            <w:div w:id="1097752188">
              <w:marLeft w:val="-2928"/>
              <w:marRight w:val="0"/>
              <w:marTop w:val="0"/>
              <w:marBottom w:val="144"/>
              <w:divBdr>
                <w:top w:val="none" w:sz="0" w:space="0" w:color="auto"/>
                <w:left w:val="none" w:sz="0" w:space="0" w:color="auto"/>
                <w:bottom w:val="none" w:sz="0" w:space="0" w:color="auto"/>
                <w:right w:val="none" w:sz="0" w:space="0" w:color="auto"/>
              </w:divBdr>
              <w:divsChild>
                <w:div w:id="2036693923">
                  <w:marLeft w:val="2928"/>
                  <w:marRight w:val="0"/>
                  <w:marTop w:val="720"/>
                  <w:marBottom w:val="0"/>
                  <w:divBdr>
                    <w:top w:val="single" w:sz="6" w:space="0" w:color="AAAAAA"/>
                    <w:left w:val="single" w:sz="6" w:space="0" w:color="AAAAAA"/>
                    <w:bottom w:val="single" w:sz="6" w:space="0" w:color="AAAAAA"/>
                    <w:right w:val="none" w:sz="0" w:space="0" w:color="auto"/>
                  </w:divBdr>
                  <w:divsChild>
                    <w:div w:id="600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135475">
      <w:bodyDiv w:val="1"/>
      <w:marLeft w:val="0"/>
      <w:marRight w:val="0"/>
      <w:marTop w:val="0"/>
      <w:marBottom w:val="0"/>
      <w:divBdr>
        <w:top w:val="none" w:sz="0" w:space="0" w:color="auto"/>
        <w:left w:val="none" w:sz="0" w:space="0" w:color="auto"/>
        <w:bottom w:val="none" w:sz="0" w:space="0" w:color="auto"/>
        <w:right w:val="none" w:sz="0" w:space="0" w:color="auto"/>
      </w:divBdr>
      <w:divsChild>
        <w:div w:id="1810710582">
          <w:marLeft w:val="0"/>
          <w:marRight w:val="0"/>
          <w:marTop w:val="0"/>
          <w:marBottom w:val="0"/>
          <w:divBdr>
            <w:top w:val="none" w:sz="0" w:space="0" w:color="auto"/>
            <w:left w:val="none" w:sz="0" w:space="0" w:color="auto"/>
            <w:bottom w:val="none" w:sz="0" w:space="0" w:color="auto"/>
            <w:right w:val="none" w:sz="0" w:space="0" w:color="auto"/>
          </w:divBdr>
          <w:divsChild>
            <w:div w:id="75131145">
              <w:marLeft w:val="0"/>
              <w:marRight w:val="0"/>
              <w:marTop w:val="0"/>
              <w:marBottom w:val="0"/>
              <w:divBdr>
                <w:top w:val="none" w:sz="0" w:space="0" w:color="auto"/>
                <w:left w:val="none" w:sz="0" w:space="0" w:color="auto"/>
                <w:bottom w:val="none" w:sz="0" w:space="0" w:color="auto"/>
                <w:right w:val="none" w:sz="0" w:space="0" w:color="auto"/>
              </w:divBdr>
            </w:div>
            <w:div w:id="253364999">
              <w:marLeft w:val="0"/>
              <w:marRight w:val="0"/>
              <w:marTop w:val="0"/>
              <w:marBottom w:val="0"/>
              <w:divBdr>
                <w:top w:val="none" w:sz="0" w:space="0" w:color="auto"/>
                <w:left w:val="none" w:sz="0" w:space="0" w:color="auto"/>
                <w:bottom w:val="none" w:sz="0" w:space="0" w:color="auto"/>
                <w:right w:val="none" w:sz="0" w:space="0" w:color="auto"/>
              </w:divBdr>
            </w:div>
            <w:div w:id="423839105">
              <w:marLeft w:val="0"/>
              <w:marRight w:val="0"/>
              <w:marTop w:val="0"/>
              <w:marBottom w:val="0"/>
              <w:divBdr>
                <w:top w:val="none" w:sz="0" w:space="0" w:color="auto"/>
                <w:left w:val="none" w:sz="0" w:space="0" w:color="auto"/>
                <w:bottom w:val="none" w:sz="0" w:space="0" w:color="auto"/>
                <w:right w:val="none" w:sz="0" w:space="0" w:color="auto"/>
              </w:divBdr>
            </w:div>
            <w:div w:id="439689422">
              <w:marLeft w:val="0"/>
              <w:marRight w:val="0"/>
              <w:marTop w:val="0"/>
              <w:marBottom w:val="0"/>
              <w:divBdr>
                <w:top w:val="none" w:sz="0" w:space="0" w:color="auto"/>
                <w:left w:val="none" w:sz="0" w:space="0" w:color="auto"/>
                <w:bottom w:val="none" w:sz="0" w:space="0" w:color="auto"/>
                <w:right w:val="none" w:sz="0" w:space="0" w:color="auto"/>
              </w:divBdr>
            </w:div>
            <w:div w:id="20037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90133">
      <w:bodyDiv w:val="1"/>
      <w:marLeft w:val="0"/>
      <w:marRight w:val="0"/>
      <w:marTop w:val="0"/>
      <w:marBottom w:val="0"/>
      <w:divBdr>
        <w:top w:val="none" w:sz="0" w:space="0" w:color="auto"/>
        <w:left w:val="none" w:sz="0" w:space="0" w:color="auto"/>
        <w:bottom w:val="none" w:sz="0" w:space="0" w:color="auto"/>
        <w:right w:val="none" w:sz="0" w:space="0" w:color="auto"/>
      </w:divBdr>
      <w:divsChild>
        <w:div w:id="273946488">
          <w:marLeft w:val="0"/>
          <w:marRight w:val="0"/>
          <w:marTop w:val="0"/>
          <w:marBottom w:val="0"/>
          <w:divBdr>
            <w:top w:val="none" w:sz="0" w:space="0" w:color="auto"/>
            <w:left w:val="none" w:sz="0" w:space="0" w:color="auto"/>
            <w:bottom w:val="none" w:sz="0" w:space="0" w:color="auto"/>
            <w:right w:val="none" w:sz="0" w:space="0" w:color="auto"/>
          </w:divBdr>
        </w:div>
      </w:divsChild>
    </w:div>
    <w:div w:id="2000379434">
      <w:bodyDiv w:val="1"/>
      <w:marLeft w:val="0"/>
      <w:marRight w:val="0"/>
      <w:marTop w:val="0"/>
      <w:marBottom w:val="0"/>
      <w:divBdr>
        <w:top w:val="none" w:sz="0" w:space="0" w:color="auto"/>
        <w:left w:val="none" w:sz="0" w:space="0" w:color="auto"/>
        <w:bottom w:val="none" w:sz="0" w:space="0" w:color="auto"/>
        <w:right w:val="none" w:sz="0" w:space="0" w:color="auto"/>
      </w:divBdr>
      <w:divsChild>
        <w:div w:id="1025209735">
          <w:marLeft w:val="0"/>
          <w:marRight w:val="0"/>
          <w:marTop w:val="0"/>
          <w:marBottom w:val="0"/>
          <w:divBdr>
            <w:top w:val="none" w:sz="0" w:space="0" w:color="auto"/>
            <w:left w:val="none" w:sz="0" w:space="0" w:color="auto"/>
            <w:bottom w:val="none" w:sz="0" w:space="0" w:color="auto"/>
            <w:right w:val="none" w:sz="0" w:space="0" w:color="auto"/>
          </w:divBdr>
          <w:divsChild>
            <w:div w:id="177925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5899">
      <w:bodyDiv w:val="1"/>
      <w:marLeft w:val="0"/>
      <w:marRight w:val="0"/>
      <w:marTop w:val="0"/>
      <w:marBottom w:val="0"/>
      <w:divBdr>
        <w:top w:val="none" w:sz="0" w:space="0" w:color="auto"/>
        <w:left w:val="none" w:sz="0" w:space="0" w:color="auto"/>
        <w:bottom w:val="none" w:sz="0" w:space="0" w:color="auto"/>
        <w:right w:val="none" w:sz="0" w:space="0" w:color="auto"/>
      </w:divBdr>
      <w:divsChild>
        <w:div w:id="1214733248">
          <w:marLeft w:val="0"/>
          <w:marRight w:val="0"/>
          <w:marTop w:val="0"/>
          <w:marBottom w:val="0"/>
          <w:divBdr>
            <w:top w:val="none" w:sz="0" w:space="0" w:color="auto"/>
            <w:left w:val="none" w:sz="0" w:space="0" w:color="auto"/>
            <w:bottom w:val="none" w:sz="0" w:space="0" w:color="auto"/>
            <w:right w:val="none" w:sz="0" w:space="0" w:color="auto"/>
          </w:divBdr>
          <w:divsChild>
            <w:div w:id="110816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9645">
      <w:bodyDiv w:val="1"/>
      <w:marLeft w:val="0"/>
      <w:marRight w:val="0"/>
      <w:marTop w:val="0"/>
      <w:marBottom w:val="0"/>
      <w:divBdr>
        <w:top w:val="none" w:sz="0" w:space="0" w:color="auto"/>
        <w:left w:val="none" w:sz="0" w:space="0" w:color="auto"/>
        <w:bottom w:val="none" w:sz="0" w:space="0" w:color="auto"/>
        <w:right w:val="none" w:sz="0" w:space="0" w:color="auto"/>
      </w:divBdr>
      <w:divsChild>
        <w:div w:id="1965915695">
          <w:marLeft w:val="0"/>
          <w:marRight w:val="0"/>
          <w:marTop w:val="0"/>
          <w:marBottom w:val="0"/>
          <w:divBdr>
            <w:top w:val="none" w:sz="0" w:space="0" w:color="auto"/>
            <w:left w:val="none" w:sz="0" w:space="0" w:color="auto"/>
            <w:bottom w:val="none" w:sz="0" w:space="0" w:color="auto"/>
            <w:right w:val="none" w:sz="0" w:space="0" w:color="auto"/>
          </w:divBdr>
          <w:divsChild>
            <w:div w:id="10573340">
              <w:marLeft w:val="0"/>
              <w:marRight w:val="0"/>
              <w:marTop w:val="0"/>
              <w:marBottom w:val="0"/>
              <w:divBdr>
                <w:top w:val="none" w:sz="0" w:space="0" w:color="auto"/>
                <w:left w:val="none" w:sz="0" w:space="0" w:color="auto"/>
                <w:bottom w:val="none" w:sz="0" w:space="0" w:color="auto"/>
                <w:right w:val="none" w:sz="0" w:space="0" w:color="auto"/>
              </w:divBdr>
            </w:div>
            <w:div w:id="473261560">
              <w:marLeft w:val="0"/>
              <w:marRight w:val="0"/>
              <w:marTop w:val="0"/>
              <w:marBottom w:val="0"/>
              <w:divBdr>
                <w:top w:val="none" w:sz="0" w:space="0" w:color="auto"/>
                <w:left w:val="none" w:sz="0" w:space="0" w:color="auto"/>
                <w:bottom w:val="none" w:sz="0" w:space="0" w:color="auto"/>
                <w:right w:val="none" w:sz="0" w:space="0" w:color="auto"/>
              </w:divBdr>
            </w:div>
            <w:div w:id="556744968">
              <w:marLeft w:val="0"/>
              <w:marRight w:val="0"/>
              <w:marTop w:val="0"/>
              <w:marBottom w:val="0"/>
              <w:divBdr>
                <w:top w:val="none" w:sz="0" w:space="0" w:color="auto"/>
                <w:left w:val="none" w:sz="0" w:space="0" w:color="auto"/>
                <w:bottom w:val="none" w:sz="0" w:space="0" w:color="auto"/>
                <w:right w:val="none" w:sz="0" w:space="0" w:color="auto"/>
              </w:divBdr>
            </w:div>
            <w:div w:id="690298678">
              <w:marLeft w:val="0"/>
              <w:marRight w:val="0"/>
              <w:marTop w:val="0"/>
              <w:marBottom w:val="0"/>
              <w:divBdr>
                <w:top w:val="none" w:sz="0" w:space="0" w:color="auto"/>
                <w:left w:val="none" w:sz="0" w:space="0" w:color="auto"/>
                <w:bottom w:val="none" w:sz="0" w:space="0" w:color="auto"/>
                <w:right w:val="none" w:sz="0" w:space="0" w:color="auto"/>
              </w:divBdr>
            </w:div>
            <w:div w:id="700208295">
              <w:marLeft w:val="0"/>
              <w:marRight w:val="0"/>
              <w:marTop w:val="0"/>
              <w:marBottom w:val="0"/>
              <w:divBdr>
                <w:top w:val="none" w:sz="0" w:space="0" w:color="auto"/>
                <w:left w:val="none" w:sz="0" w:space="0" w:color="auto"/>
                <w:bottom w:val="none" w:sz="0" w:space="0" w:color="auto"/>
                <w:right w:val="none" w:sz="0" w:space="0" w:color="auto"/>
              </w:divBdr>
            </w:div>
            <w:div w:id="1287353664">
              <w:marLeft w:val="0"/>
              <w:marRight w:val="0"/>
              <w:marTop w:val="0"/>
              <w:marBottom w:val="0"/>
              <w:divBdr>
                <w:top w:val="none" w:sz="0" w:space="0" w:color="auto"/>
                <w:left w:val="none" w:sz="0" w:space="0" w:color="auto"/>
                <w:bottom w:val="none" w:sz="0" w:space="0" w:color="auto"/>
                <w:right w:val="none" w:sz="0" w:space="0" w:color="auto"/>
              </w:divBdr>
            </w:div>
            <w:div w:id="1343317383">
              <w:marLeft w:val="0"/>
              <w:marRight w:val="0"/>
              <w:marTop w:val="0"/>
              <w:marBottom w:val="0"/>
              <w:divBdr>
                <w:top w:val="none" w:sz="0" w:space="0" w:color="auto"/>
                <w:left w:val="none" w:sz="0" w:space="0" w:color="auto"/>
                <w:bottom w:val="none" w:sz="0" w:space="0" w:color="auto"/>
                <w:right w:val="none" w:sz="0" w:space="0" w:color="auto"/>
              </w:divBdr>
            </w:div>
            <w:div w:id="1936206757">
              <w:marLeft w:val="0"/>
              <w:marRight w:val="0"/>
              <w:marTop w:val="0"/>
              <w:marBottom w:val="0"/>
              <w:divBdr>
                <w:top w:val="none" w:sz="0" w:space="0" w:color="auto"/>
                <w:left w:val="none" w:sz="0" w:space="0" w:color="auto"/>
                <w:bottom w:val="none" w:sz="0" w:space="0" w:color="auto"/>
                <w:right w:val="none" w:sz="0" w:space="0" w:color="auto"/>
              </w:divBdr>
            </w:div>
            <w:div w:id="199197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e\Documents\Vorlagen\StundeZ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C:\Users\Sabine\Documents\Vorlagen\StundeZf.dot</Template>
  <TotalTime>0</TotalTime>
  <Pages>1</Pages>
  <Words>158</Words>
  <Characters>1001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Seminar am Bethesda</vt:lpstr>
    </vt:vector>
  </TitlesOfParts>
  <Company>Direktionsinformatik</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am Bethesda</dc:title>
  <dc:subject/>
  <dc:creator>Sabine</dc:creator>
  <cp:keywords/>
  <cp:lastModifiedBy>Luzius Müller</cp:lastModifiedBy>
  <cp:revision>4</cp:revision>
  <cp:lastPrinted>2016-05-10T16:30:00Z</cp:lastPrinted>
  <dcterms:created xsi:type="dcterms:W3CDTF">2026-01-08T11:15:00Z</dcterms:created>
  <dcterms:modified xsi:type="dcterms:W3CDTF">2026-01-08T11:18:00Z</dcterms:modified>
</cp:coreProperties>
</file>